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572" w:rsidRPr="00FE0572" w:rsidRDefault="00FE0572">
      <w:pPr>
        <w:rPr>
          <w:b/>
          <w:sz w:val="2"/>
        </w:rPr>
      </w:pPr>
      <w:bookmarkStart w:id="0" w:name="_GoBack"/>
    </w:p>
    <w:p w:rsidR="00401CE5" w:rsidRPr="00401CE5" w:rsidRDefault="00401CE5">
      <w:pPr>
        <w:rPr>
          <w:b/>
          <w:sz w:val="56"/>
        </w:rPr>
      </w:pPr>
      <w:r w:rsidRPr="00401CE5">
        <w:rPr>
          <w:b/>
          <w:sz w:val="56"/>
        </w:rPr>
        <w:t>Calendar of Events</w:t>
      </w:r>
    </w:p>
    <w:tbl>
      <w:tblPr>
        <w:tblStyle w:val="TableGrid"/>
        <w:tblW w:w="22801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2410"/>
        <w:gridCol w:w="3564"/>
        <w:gridCol w:w="1139"/>
        <w:gridCol w:w="1256"/>
        <w:gridCol w:w="1258"/>
        <w:gridCol w:w="1172"/>
        <w:gridCol w:w="1108"/>
        <w:gridCol w:w="1139"/>
        <w:gridCol w:w="1139"/>
        <w:gridCol w:w="1139"/>
        <w:gridCol w:w="1415"/>
      </w:tblGrid>
      <w:tr w:rsidR="00401CE5" w:rsidRPr="00B32B67" w:rsidTr="00FE0572">
        <w:trPr>
          <w:trHeight w:val="977"/>
        </w:trPr>
        <w:tc>
          <w:tcPr>
            <w:tcW w:w="3510" w:type="dxa"/>
            <w:vAlign w:val="center"/>
          </w:tcPr>
          <w:p w:rsidR="00401CE5" w:rsidRPr="00B32B67" w:rsidRDefault="00401CE5" w:rsidP="00441515">
            <w:pPr>
              <w:rPr>
                <w:rFonts w:cs="Arial"/>
                <w:b/>
                <w:szCs w:val="36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SHOW</w:t>
            </w:r>
          </w:p>
        </w:tc>
        <w:tc>
          <w:tcPr>
            <w:tcW w:w="2552" w:type="dxa"/>
            <w:vAlign w:val="center"/>
          </w:tcPr>
          <w:p w:rsidR="00401CE5" w:rsidRPr="00B32B67" w:rsidRDefault="00401CE5" w:rsidP="00441515">
            <w:pPr>
              <w:rPr>
                <w:rFonts w:cs="Arial"/>
                <w:b/>
                <w:szCs w:val="36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VENUE</w:t>
            </w:r>
          </w:p>
        </w:tc>
        <w:tc>
          <w:tcPr>
            <w:tcW w:w="2410" w:type="dxa"/>
            <w:vAlign w:val="center"/>
          </w:tcPr>
          <w:p w:rsidR="00401CE5" w:rsidRPr="00B32B67" w:rsidRDefault="00401CE5" w:rsidP="00441515">
            <w:pPr>
              <w:rPr>
                <w:rFonts w:cs="Arial"/>
                <w:b/>
                <w:szCs w:val="36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DATES</w:t>
            </w:r>
          </w:p>
        </w:tc>
        <w:tc>
          <w:tcPr>
            <w:tcW w:w="3564" w:type="dxa"/>
            <w:vAlign w:val="center"/>
          </w:tcPr>
          <w:p w:rsidR="00401CE5" w:rsidRPr="00B32B67" w:rsidRDefault="00401CE5" w:rsidP="00441515">
            <w:pPr>
              <w:rPr>
                <w:rFonts w:cs="Arial"/>
                <w:b/>
                <w:szCs w:val="36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NOTES</w:t>
            </w:r>
          </w:p>
        </w:tc>
        <w:tc>
          <w:tcPr>
            <w:tcW w:w="1139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FD7D0E6" wp14:editId="0575DF13">
                  <wp:extent cx="581025" cy="485775"/>
                  <wp:effectExtent l="0" t="0" r="9525" b="9525"/>
                  <wp:docPr id="2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5FB9560" wp14:editId="6F9E4390">
                  <wp:extent cx="476250" cy="476250"/>
                  <wp:effectExtent l="0" t="0" r="0" b="0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592D44A" wp14:editId="0CE6E0CB">
                  <wp:extent cx="447675" cy="447675"/>
                  <wp:effectExtent l="0" t="0" r="9525" b="952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4A9148" wp14:editId="17B44037">
                  <wp:extent cx="483595" cy="476250"/>
                  <wp:effectExtent l="0" t="0" r="0" b="0"/>
                  <wp:docPr id="1" name="Picture 1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79103546" wp14:editId="7DD8C094">
                  <wp:extent cx="587966" cy="400050"/>
                  <wp:effectExtent l="0" t="0" r="3175" b="0"/>
                  <wp:docPr id="12" name="Picture 8" descr="Description: Macintosh HD:Users:kannear:Desktop: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Description: Macintosh HD:Users:kannear:Desktop: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6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7F60DB3B" wp14:editId="41C7752C">
                  <wp:extent cx="556999" cy="390525"/>
                  <wp:effectExtent l="0" t="0" r="0" b="0"/>
                  <wp:docPr id="23" name="Picture 23" descr="Description: Macintosh HD:Users:kannear:Desktop: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escription: Macintosh HD:Users:kannear:Desktop: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BE6F3E0" wp14:editId="06269884">
                  <wp:extent cx="545604" cy="371475"/>
                  <wp:effectExtent l="0" t="0" r="6985" b="0"/>
                  <wp:docPr id="14" name="Picture 14" descr="Description: Macintosh HD:Users:kannear:Desktop: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Macintosh HD:Users:kannear:Desktop: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4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1B5C604" wp14:editId="057A3490">
                  <wp:extent cx="438150" cy="366409"/>
                  <wp:effectExtent l="0" t="0" r="0" b="0"/>
                  <wp:docPr id="10" name="Picture 5" descr="Description: WHLCHR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Description: WHLCHR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401CE5" w:rsidRPr="00B32B67" w:rsidRDefault="00401CE5" w:rsidP="00441515">
            <w:pPr>
              <w:jc w:val="center"/>
              <w:rPr>
                <w:rFonts w:cs="Arial"/>
                <w:sz w:val="20"/>
                <w:szCs w:val="24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3C3F3920" wp14:editId="607F5F08">
                  <wp:extent cx="428625" cy="390525"/>
                  <wp:effectExtent l="0" t="0" r="9525" b="9525"/>
                  <wp:docPr id="24" name="Picture 6" descr="Description: LISTEN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Description: LISTEN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E5" w:rsidRPr="00B32B67" w:rsidTr="00305DB2">
        <w:trPr>
          <w:trHeight w:val="895"/>
        </w:trPr>
        <w:tc>
          <w:tcPr>
            <w:tcW w:w="22801" w:type="dxa"/>
            <w:gridSpan w:val="13"/>
            <w:shd w:val="clear" w:color="auto" w:fill="FABF8F" w:themeFill="accent6" w:themeFillTint="99"/>
            <w:vAlign w:val="center"/>
          </w:tcPr>
          <w:p w:rsidR="00401CE5" w:rsidRPr="00D66C65" w:rsidRDefault="00401CE5" w:rsidP="00441515">
            <w:pPr>
              <w:rPr>
                <w:rFonts w:cs="Arial"/>
                <w:b/>
                <w:sz w:val="32"/>
                <w:szCs w:val="30"/>
                <w:lang w:val="en-US"/>
              </w:rPr>
            </w:pPr>
            <w:r w:rsidRPr="00040FCC">
              <w:rPr>
                <w:rFonts w:cs="Arial"/>
                <w:b/>
                <w:sz w:val="32"/>
                <w:szCs w:val="30"/>
                <w:lang w:val="en-US"/>
              </w:rPr>
              <w:t>Special Event</w:t>
            </w: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Pr="00765373" w:rsidRDefault="001641C8" w:rsidP="00441515">
            <w:pPr>
              <w:rPr>
                <w:rFonts w:cs="Arial"/>
                <w:szCs w:val="30"/>
                <w:lang w:val="en-US"/>
              </w:rPr>
            </w:pPr>
            <w:r>
              <w:rPr>
                <w:rFonts w:cs="Arial"/>
                <w:szCs w:val="30"/>
                <w:lang w:val="en-US"/>
              </w:rPr>
              <w:t xml:space="preserve">Highway </w:t>
            </w:r>
            <w:r w:rsidR="000342C6">
              <w:rPr>
                <w:rFonts w:cs="Arial"/>
                <w:szCs w:val="30"/>
                <w:lang w:val="en-US"/>
              </w:rPr>
              <w:t>to</w:t>
            </w:r>
            <w:r>
              <w:rPr>
                <w:rFonts w:cs="Arial"/>
                <w:szCs w:val="30"/>
                <w:lang w:val="en-US"/>
              </w:rPr>
              <w:t xml:space="preserve"> Hell</w:t>
            </w:r>
          </w:p>
        </w:tc>
        <w:tc>
          <w:tcPr>
            <w:tcW w:w="2552" w:type="dxa"/>
            <w:vAlign w:val="center"/>
          </w:tcPr>
          <w:p w:rsidR="00D66C65" w:rsidRPr="00765373" w:rsidRDefault="001641C8" w:rsidP="00441515">
            <w:pPr>
              <w:rPr>
                <w:rFonts w:cs="Arial"/>
                <w:szCs w:val="30"/>
                <w:lang w:val="en-US"/>
              </w:rPr>
            </w:pPr>
            <w:r>
              <w:rPr>
                <w:rFonts w:cs="Arial"/>
                <w:szCs w:val="30"/>
                <w:lang w:val="en-US"/>
              </w:rPr>
              <w:t>Canning Highway</w:t>
            </w:r>
          </w:p>
        </w:tc>
        <w:tc>
          <w:tcPr>
            <w:tcW w:w="2410" w:type="dxa"/>
            <w:vAlign w:val="center"/>
          </w:tcPr>
          <w:p w:rsidR="00D66C65" w:rsidRPr="00765373" w:rsidRDefault="00D32346" w:rsidP="00D32346">
            <w:pPr>
              <w:rPr>
                <w:rFonts w:cs="Arial"/>
                <w:szCs w:val="30"/>
                <w:lang w:val="en-US"/>
              </w:rPr>
            </w:pPr>
            <w:r>
              <w:rPr>
                <w:rFonts w:cs="Arial"/>
                <w:szCs w:val="30"/>
                <w:lang w:val="en-US"/>
              </w:rPr>
              <w:t>01 March</w:t>
            </w:r>
          </w:p>
        </w:tc>
        <w:tc>
          <w:tcPr>
            <w:tcW w:w="3564" w:type="dxa"/>
            <w:vAlign w:val="center"/>
          </w:tcPr>
          <w:p w:rsidR="00D66C65" w:rsidRPr="00765373" w:rsidRDefault="001641C8" w:rsidP="00441515">
            <w:pPr>
              <w:rPr>
                <w:rFonts w:cs="Arial"/>
                <w:szCs w:val="30"/>
                <w:lang w:val="en-US"/>
              </w:rPr>
            </w:pPr>
            <w:r w:rsidRPr="001641C8">
              <w:rPr>
                <w:rFonts w:cs="Arial"/>
                <w:szCs w:val="30"/>
                <w:lang w:val="en-US"/>
              </w:rPr>
              <w:t>Auslan and AD at Tompkins Park</w:t>
            </w:r>
          </w:p>
        </w:tc>
        <w:tc>
          <w:tcPr>
            <w:tcW w:w="1139" w:type="dxa"/>
            <w:vAlign w:val="center"/>
          </w:tcPr>
          <w:p w:rsidR="00D66C65" w:rsidRPr="00765373" w:rsidRDefault="00D66C65" w:rsidP="00441515">
            <w:pPr>
              <w:rPr>
                <w:rFonts w:cs="Arial"/>
                <w:noProof/>
                <w:szCs w:val="30"/>
                <w:lang w:eastAsia="en-AU"/>
              </w:rPr>
            </w:pPr>
          </w:p>
        </w:tc>
        <w:tc>
          <w:tcPr>
            <w:tcW w:w="1256" w:type="dxa"/>
            <w:vAlign w:val="center"/>
          </w:tcPr>
          <w:p w:rsidR="00D66C65" w:rsidRPr="00765373" w:rsidRDefault="000342C6" w:rsidP="00441515">
            <w:pPr>
              <w:rPr>
                <w:rFonts w:cs="Arial"/>
                <w:noProof/>
                <w:szCs w:val="30"/>
                <w:lang w:eastAsia="en-AU"/>
              </w:rPr>
            </w:pPr>
            <w:r>
              <w:rPr>
                <w:rFonts w:cs="Arial"/>
                <w:noProof/>
                <w:szCs w:val="30"/>
                <w:lang w:eastAsia="en-AU"/>
              </w:rPr>
              <w:t>SUN 1.03.20</w:t>
            </w:r>
          </w:p>
        </w:tc>
        <w:tc>
          <w:tcPr>
            <w:tcW w:w="1258" w:type="dxa"/>
            <w:vAlign w:val="center"/>
          </w:tcPr>
          <w:p w:rsidR="00D66C65" w:rsidRPr="00765373" w:rsidRDefault="00D66C65" w:rsidP="00441515">
            <w:pPr>
              <w:rPr>
                <w:rFonts w:cs="Arial"/>
                <w:noProof/>
                <w:szCs w:val="30"/>
                <w:lang w:eastAsia="en-AU"/>
              </w:rPr>
            </w:pPr>
          </w:p>
        </w:tc>
        <w:tc>
          <w:tcPr>
            <w:tcW w:w="1172" w:type="dxa"/>
          </w:tcPr>
          <w:p w:rsidR="00D66C65" w:rsidRPr="00765373" w:rsidRDefault="00D32346" w:rsidP="00441515">
            <w:pPr>
              <w:rPr>
                <w:rFonts w:cs="Arial"/>
                <w:noProof/>
                <w:szCs w:val="30"/>
                <w:lang w:eastAsia="en-AU"/>
              </w:rPr>
            </w:pPr>
            <w:r>
              <w:rPr>
                <w:rFonts w:cs="Arial"/>
                <w:noProof/>
                <w:szCs w:val="30"/>
                <w:lang w:eastAsia="en-AU"/>
              </w:rPr>
              <w:t>SUN 1.03.20</w:t>
            </w:r>
          </w:p>
        </w:tc>
        <w:tc>
          <w:tcPr>
            <w:tcW w:w="1108" w:type="dxa"/>
            <w:vAlign w:val="center"/>
          </w:tcPr>
          <w:p w:rsidR="00D66C65" w:rsidRPr="00765373" w:rsidRDefault="00D66C65" w:rsidP="00441515">
            <w:pPr>
              <w:rPr>
                <w:rFonts w:cs="Arial"/>
                <w:noProof/>
                <w:szCs w:val="30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765373" w:rsidRDefault="00D66C65" w:rsidP="00441515">
            <w:pPr>
              <w:rPr>
                <w:rFonts w:cs="Arial"/>
                <w:noProof/>
                <w:szCs w:val="30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765373" w:rsidRDefault="00D66C65" w:rsidP="00441515">
            <w:pPr>
              <w:rPr>
                <w:rFonts w:cs="Arial"/>
                <w:noProof/>
                <w:szCs w:val="30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765373" w:rsidRDefault="0014340E" w:rsidP="00441515">
            <w:pPr>
              <w:rPr>
                <w:rFonts w:cs="Arial"/>
                <w:noProof/>
                <w:szCs w:val="30"/>
                <w:lang w:eastAsia="en-AU"/>
              </w:rPr>
            </w:pPr>
            <w:r>
              <w:rPr>
                <w:rFonts w:cs="Arial"/>
                <w:noProof/>
                <w:szCs w:val="30"/>
                <w:lang w:eastAsia="en-AU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765373" w:rsidRDefault="0014340E" w:rsidP="00441515">
            <w:pPr>
              <w:rPr>
                <w:rFonts w:cs="Arial"/>
                <w:noProof/>
                <w:szCs w:val="30"/>
                <w:lang w:eastAsia="en-AU"/>
              </w:rPr>
            </w:pPr>
            <w:r>
              <w:rPr>
                <w:rFonts w:cs="Arial"/>
                <w:noProof/>
                <w:szCs w:val="30"/>
                <w:lang w:eastAsia="en-AU"/>
              </w:rPr>
              <w:t>YES</w:t>
            </w:r>
          </w:p>
        </w:tc>
      </w:tr>
      <w:tr w:rsidR="00401CE5" w:rsidRPr="00B32B67" w:rsidTr="00305DB2">
        <w:trPr>
          <w:trHeight w:val="844"/>
        </w:trPr>
        <w:tc>
          <w:tcPr>
            <w:tcW w:w="22801" w:type="dxa"/>
            <w:gridSpan w:val="13"/>
            <w:shd w:val="clear" w:color="auto" w:fill="FABF8F" w:themeFill="accent6" w:themeFillTint="99"/>
            <w:vAlign w:val="center"/>
          </w:tcPr>
          <w:p w:rsidR="00401CE5" w:rsidRPr="00D66C65" w:rsidRDefault="00401CE5" w:rsidP="00D66C65">
            <w:pPr>
              <w:shd w:val="clear" w:color="auto" w:fill="FABF8F" w:themeFill="accent6" w:themeFillTint="99"/>
              <w:rPr>
                <w:rFonts w:cs="Arial"/>
                <w:b/>
                <w:sz w:val="32"/>
                <w:szCs w:val="30"/>
                <w:lang w:val="en-US"/>
              </w:rPr>
            </w:pPr>
            <w:r w:rsidRPr="00765373">
              <w:rPr>
                <w:rFonts w:cs="Arial"/>
                <w:b/>
                <w:sz w:val="32"/>
                <w:szCs w:val="30"/>
                <w:lang w:val="en-US"/>
              </w:rPr>
              <w:t>Music</w:t>
            </w: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proofErr w:type="spellStart"/>
            <w:r>
              <w:rPr>
                <w:rFonts w:cs="Arial"/>
                <w:szCs w:val="28"/>
                <w:lang w:val="en-US"/>
              </w:rPr>
              <w:t>Bunggul</w:t>
            </w:r>
            <w:proofErr w:type="spellEnd"/>
          </w:p>
        </w:tc>
        <w:tc>
          <w:tcPr>
            <w:tcW w:w="2552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vAlign w:val="center"/>
          </w:tcPr>
          <w:p w:rsidR="00D66C65" w:rsidRPr="002268F6" w:rsidRDefault="00D32346" w:rsidP="00D3234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 – 9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3234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8</w:t>
            </w:r>
            <w:r w:rsidR="0014340E">
              <w:rPr>
                <w:rFonts w:cs="Arial"/>
                <w:szCs w:val="28"/>
                <w:lang w:val="en-US"/>
              </w:rPr>
              <w:t>.02.20 7pm</w:t>
            </w:r>
          </w:p>
        </w:tc>
        <w:tc>
          <w:tcPr>
            <w:tcW w:w="1258" w:type="dxa"/>
            <w:vAlign w:val="center"/>
          </w:tcPr>
          <w:p w:rsidR="00D66C65" w:rsidRPr="002268F6" w:rsidRDefault="00D3234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8.02.20 7pm</w:t>
            </w: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Pr="006A01A1" w:rsidRDefault="0014340E" w:rsidP="00441515">
            <w:pPr>
              <w:rPr>
                <w:rFonts w:cs="Arial"/>
                <w:szCs w:val="28"/>
                <w:lang w:val="en-US"/>
              </w:rPr>
            </w:pPr>
            <w:proofErr w:type="spellStart"/>
            <w:r>
              <w:rPr>
                <w:rFonts w:cs="Arial"/>
                <w:szCs w:val="28"/>
                <w:lang w:val="en-US"/>
              </w:rPr>
              <w:t>Koorrlangka</w:t>
            </w:r>
            <w:proofErr w:type="spellEnd"/>
          </w:p>
        </w:tc>
        <w:tc>
          <w:tcPr>
            <w:tcW w:w="2552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Government House</w:t>
            </w:r>
            <w:r w:rsidR="006F2195">
              <w:rPr>
                <w:rFonts w:cs="Arial"/>
                <w:szCs w:val="28"/>
                <w:lang w:val="en-US"/>
              </w:rPr>
              <w:t xml:space="preserve"> Ballroom</w:t>
            </w:r>
          </w:p>
        </w:tc>
        <w:tc>
          <w:tcPr>
            <w:tcW w:w="2410" w:type="dxa"/>
            <w:vAlign w:val="center"/>
          </w:tcPr>
          <w:p w:rsidR="00D66C65" w:rsidRPr="002268F6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13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Pr="006A01A1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13 Ways to Look at Birds</w:t>
            </w:r>
          </w:p>
        </w:tc>
        <w:tc>
          <w:tcPr>
            <w:tcW w:w="2552" w:type="dxa"/>
            <w:vAlign w:val="center"/>
          </w:tcPr>
          <w:p w:rsidR="00D66C65" w:rsidRPr="002268F6" w:rsidRDefault="0014340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vAlign w:val="center"/>
          </w:tcPr>
          <w:p w:rsidR="00D66C65" w:rsidRPr="002268F6" w:rsidRDefault="00602B38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15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2268F6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Pr="006A01A1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Garrick </w:t>
            </w:r>
            <w:proofErr w:type="spellStart"/>
            <w:r>
              <w:rPr>
                <w:rFonts w:cs="Arial"/>
                <w:szCs w:val="28"/>
                <w:lang w:val="en-US"/>
              </w:rPr>
              <w:t>Ohlsso</w:t>
            </w:r>
            <w:r w:rsidR="00F573FE">
              <w:rPr>
                <w:rFonts w:cs="Arial"/>
                <w:szCs w:val="28"/>
                <w:lang w:val="en-US"/>
              </w:rPr>
              <w:t>n</w:t>
            </w:r>
            <w:proofErr w:type="spellEnd"/>
          </w:p>
        </w:tc>
        <w:tc>
          <w:tcPr>
            <w:tcW w:w="2552" w:type="dxa"/>
            <w:vAlign w:val="center"/>
          </w:tcPr>
          <w:p w:rsidR="00D66C65" w:rsidRPr="002268F6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</w:t>
            </w:r>
            <w:r w:rsidR="006F2195">
              <w:rPr>
                <w:rFonts w:cs="Arial"/>
                <w:szCs w:val="28"/>
                <w:lang w:val="en-US"/>
              </w:rPr>
              <w:t>h</w:t>
            </w:r>
            <w:r>
              <w:rPr>
                <w:rFonts w:cs="Arial"/>
                <w:szCs w:val="28"/>
                <w:lang w:val="en-US"/>
              </w:rPr>
              <w:t xml:space="preserve"> Concert Hall</w:t>
            </w:r>
          </w:p>
        </w:tc>
        <w:tc>
          <w:tcPr>
            <w:tcW w:w="2410" w:type="dxa"/>
            <w:vAlign w:val="center"/>
          </w:tcPr>
          <w:p w:rsidR="00D66C65" w:rsidRPr="002268F6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16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2268F6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Default="00F573F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Ancient Voices</w:t>
            </w:r>
          </w:p>
        </w:tc>
        <w:tc>
          <w:tcPr>
            <w:tcW w:w="2552" w:type="dxa"/>
            <w:vAlign w:val="center"/>
          </w:tcPr>
          <w:p w:rsidR="00D66C65" w:rsidRDefault="00945CB2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Winthrop Hall</w:t>
            </w:r>
          </w:p>
        </w:tc>
        <w:tc>
          <w:tcPr>
            <w:tcW w:w="2410" w:type="dxa"/>
            <w:vAlign w:val="center"/>
          </w:tcPr>
          <w:p w:rsidR="00D66C65" w:rsidRDefault="00602B38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14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945CB2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Quartet &amp; Country</w:t>
            </w:r>
          </w:p>
        </w:tc>
        <w:tc>
          <w:tcPr>
            <w:tcW w:w="2552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Winthrop Hall</w:t>
            </w:r>
          </w:p>
        </w:tc>
        <w:tc>
          <w:tcPr>
            <w:tcW w:w="24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15 – 16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English Motets</w:t>
            </w:r>
          </w:p>
        </w:tc>
        <w:tc>
          <w:tcPr>
            <w:tcW w:w="2552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Winthrop Hall</w:t>
            </w:r>
          </w:p>
        </w:tc>
        <w:tc>
          <w:tcPr>
            <w:tcW w:w="24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15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Past, Present &amp; Future</w:t>
            </w:r>
          </w:p>
        </w:tc>
        <w:tc>
          <w:tcPr>
            <w:tcW w:w="2552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Winthrop Hall</w:t>
            </w:r>
          </w:p>
        </w:tc>
        <w:tc>
          <w:tcPr>
            <w:tcW w:w="2410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15 Feb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FE057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Beethoven’s Archduke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Winthrop Hall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16 Feb</w:t>
            </w:r>
          </w:p>
        </w:tc>
        <w:tc>
          <w:tcPr>
            <w:tcW w:w="3564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D66C65" w:rsidRDefault="006F219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:rsidR="00D66C65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6F2195" w:rsidRPr="00B32B67" w:rsidTr="00FE057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Fidelio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F2195" w:rsidRDefault="00F9677A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28 Feb, 1 Mar</w:t>
            </w:r>
          </w:p>
        </w:tc>
        <w:tc>
          <w:tcPr>
            <w:tcW w:w="3564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F9677A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Sung in German,</w:t>
            </w:r>
            <w:r w:rsidR="00F9677A">
              <w:rPr>
                <w:rFonts w:cs="Arial"/>
                <w:szCs w:val="28"/>
                <w:lang w:val="en-US"/>
              </w:rPr>
              <w:t xml:space="preserve"> narrated in English</w:t>
            </w:r>
            <w:r>
              <w:rPr>
                <w:rFonts w:cs="Arial"/>
                <w:szCs w:val="28"/>
                <w:lang w:val="en-US"/>
              </w:rPr>
              <w:t xml:space="preserve"> with English surtitles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6F2195" w:rsidRPr="002268F6" w:rsidRDefault="00F9677A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6F2195" w:rsidRPr="00B32B67" w:rsidTr="00FE0572">
        <w:trPr>
          <w:trHeight w:val="567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Opera in the Park – Hansel &amp; Gretel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Supreme Court Gardens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F9677A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22 Feb</w:t>
            </w:r>
          </w:p>
        </w:tc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Pr="002268F6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2195" w:rsidRDefault="006F2195" w:rsidP="006F2195">
            <w:pPr>
              <w:rPr>
                <w:rFonts w:cs="Arial"/>
                <w:szCs w:val="28"/>
                <w:lang w:val="en-US"/>
              </w:rPr>
            </w:pPr>
          </w:p>
        </w:tc>
      </w:tr>
      <w:tr w:rsidR="00FE0572" w:rsidRPr="00B32B67" w:rsidTr="00FE0572">
        <w:trPr>
          <w:trHeight w:val="567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Sunday Music: Gordon </w:t>
            </w:r>
            <w:proofErr w:type="spellStart"/>
            <w:r>
              <w:rPr>
                <w:rFonts w:cs="Arial"/>
                <w:szCs w:val="28"/>
                <w:lang w:val="en-US"/>
              </w:rPr>
              <w:t>Koang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Fremantle Arts Centre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16 Feb</w:t>
            </w:r>
          </w:p>
        </w:tc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</w:tr>
      <w:tr w:rsidR="00FE0572" w:rsidRPr="00B32B67" w:rsidTr="00FE0572">
        <w:trPr>
          <w:trHeight w:val="567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Neck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</w:t>
            </w:r>
            <w:proofErr w:type="spellStart"/>
            <w:r>
              <w:rPr>
                <w:rFonts w:cs="Arial"/>
                <w:szCs w:val="28"/>
                <w:lang w:val="en-US"/>
              </w:rPr>
              <w:t>Rechabite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19 – 20 Feb</w:t>
            </w:r>
          </w:p>
        </w:tc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</w:tr>
      <w:tr w:rsidR="00FE0572" w:rsidRPr="00B32B67" w:rsidTr="00FE0572">
        <w:trPr>
          <w:trHeight w:val="567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Single Origin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</w:t>
            </w:r>
            <w:proofErr w:type="spellStart"/>
            <w:r>
              <w:rPr>
                <w:rFonts w:cs="Arial"/>
                <w:szCs w:val="28"/>
                <w:lang w:val="en-US"/>
              </w:rPr>
              <w:t>Rechabite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21 – 22 Feb</w:t>
            </w:r>
          </w:p>
        </w:tc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Pr="002268F6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0572" w:rsidRDefault="00FE0572" w:rsidP="006F2195">
            <w:pPr>
              <w:rPr>
                <w:rFonts w:cs="Arial"/>
                <w:szCs w:val="28"/>
                <w:lang w:val="en-US"/>
              </w:rPr>
            </w:pPr>
          </w:p>
        </w:tc>
      </w:tr>
    </w:tbl>
    <w:p w:rsidR="00401CE5" w:rsidRDefault="00401CE5"/>
    <w:tbl>
      <w:tblPr>
        <w:tblStyle w:val="TableGrid"/>
        <w:tblW w:w="22801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2410"/>
        <w:gridCol w:w="3439"/>
        <w:gridCol w:w="1350"/>
        <w:gridCol w:w="1350"/>
        <w:gridCol w:w="1350"/>
        <w:gridCol w:w="1350"/>
        <w:gridCol w:w="1260"/>
        <w:gridCol w:w="1080"/>
        <w:gridCol w:w="1080"/>
        <w:gridCol w:w="990"/>
        <w:gridCol w:w="1080"/>
      </w:tblGrid>
      <w:tr w:rsidR="00401CE5" w:rsidRPr="00B32B67" w:rsidTr="00305DB2">
        <w:trPr>
          <w:trHeight w:val="567"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:rsidR="00401CE5" w:rsidRPr="00401CE5" w:rsidRDefault="00401CE5" w:rsidP="00441515">
            <w:pPr>
              <w:rPr>
                <w:rFonts w:cs="Arial"/>
                <w:b/>
                <w:szCs w:val="36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SHOW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401CE5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VENUE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01CE5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DATES</w:t>
            </w:r>
          </w:p>
        </w:tc>
        <w:tc>
          <w:tcPr>
            <w:tcW w:w="34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NOTES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63D12DA1" wp14:editId="6AD064DC">
                  <wp:extent cx="581025" cy="485775"/>
                  <wp:effectExtent l="0" t="0" r="9525" b="9525"/>
                  <wp:docPr id="1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7BA30ED" wp14:editId="1CF3C83F">
                  <wp:extent cx="476250" cy="476250"/>
                  <wp:effectExtent l="0" t="0" r="0" b="0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4F55CBB0" wp14:editId="2973FE9F">
                  <wp:extent cx="447675" cy="447675"/>
                  <wp:effectExtent l="0" t="0" r="9525" b="952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FBF1E0" wp14:editId="197B0F98">
                  <wp:extent cx="483595" cy="476250"/>
                  <wp:effectExtent l="0" t="0" r="0" b="0"/>
                  <wp:docPr id="19" name="Picture 19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111FF4E" wp14:editId="4A7C18F2">
                  <wp:extent cx="587966" cy="400050"/>
                  <wp:effectExtent l="0" t="0" r="3175" b="0"/>
                  <wp:docPr id="25" name="Picture 8" descr="Description: Macintosh HD:Users:kannear:Desktop: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Description: Macintosh HD:Users:kannear:Desktop: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6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5D5CBF1" wp14:editId="45FD8FBA">
                  <wp:extent cx="556999" cy="390525"/>
                  <wp:effectExtent l="0" t="0" r="0" b="0"/>
                  <wp:docPr id="26" name="Picture 26" descr="Description: Macintosh HD:Users:kannear:Desktop: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escription: Macintosh HD:Users:kannear:Desktop: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401CE5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B7FAEBC" wp14:editId="5C5F25CE">
                  <wp:extent cx="545604" cy="371475"/>
                  <wp:effectExtent l="0" t="0" r="6985" b="0"/>
                  <wp:docPr id="27" name="Picture 27" descr="Description: Macintosh HD:Users:kannear:Desktop: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Macintosh HD:Users:kannear:Desktop: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4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401CE5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493A42ED" wp14:editId="5B2657EF">
                  <wp:extent cx="438150" cy="366409"/>
                  <wp:effectExtent l="0" t="0" r="0" b="0"/>
                  <wp:docPr id="28" name="Picture 5" descr="Description: WHLCHR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Description: WHLCHR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690863DB" wp14:editId="01EBC851">
                  <wp:extent cx="428625" cy="390525"/>
                  <wp:effectExtent l="0" t="0" r="9525" b="9525"/>
                  <wp:docPr id="29" name="Picture 6" descr="Description: LISTEN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Description: LISTEN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E5" w:rsidRPr="00B32B67" w:rsidTr="00305DB2">
        <w:trPr>
          <w:trHeight w:val="567"/>
        </w:trPr>
        <w:tc>
          <w:tcPr>
            <w:tcW w:w="22801" w:type="dxa"/>
            <w:gridSpan w:val="13"/>
            <w:shd w:val="clear" w:color="auto" w:fill="FABF8F" w:themeFill="accent6" w:themeFillTint="99"/>
            <w:vAlign w:val="center"/>
          </w:tcPr>
          <w:p w:rsidR="001D4129" w:rsidRDefault="00D66C65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 xml:space="preserve"> </w:t>
            </w:r>
          </w:p>
          <w:p w:rsidR="001D4129" w:rsidRDefault="00935E03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proofErr w:type="spellStart"/>
            <w:r>
              <w:rPr>
                <w:rFonts w:cs="Arial"/>
                <w:b/>
                <w:sz w:val="32"/>
                <w:szCs w:val="28"/>
                <w:lang w:val="en-US"/>
              </w:rPr>
              <w:t>Kabarett</w:t>
            </w:r>
            <w:proofErr w:type="spellEnd"/>
            <w:r>
              <w:rPr>
                <w:rFonts w:cs="Arial"/>
                <w:b/>
                <w:sz w:val="32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sz w:val="32"/>
                <w:szCs w:val="28"/>
                <w:lang w:val="en-US"/>
              </w:rPr>
              <w:t>Haus</w:t>
            </w:r>
            <w:proofErr w:type="spellEnd"/>
          </w:p>
          <w:p w:rsidR="00FE0572" w:rsidRPr="00401CE5" w:rsidRDefault="00FE0572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</w:tc>
      </w:tr>
      <w:tr w:rsidR="00305DB2" w:rsidRPr="002268F6" w:rsidTr="00305DB2">
        <w:trPr>
          <w:trHeight w:val="567"/>
        </w:trPr>
        <w:tc>
          <w:tcPr>
            <w:tcW w:w="3510" w:type="dxa"/>
            <w:vAlign w:val="center"/>
          </w:tcPr>
          <w:p w:rsidR="00935E03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Meow </w:t>
            </w:r>
            <w:proofErr w:type="spellStart"/>
            <w:r>
              <w:rPr>
                <w:rFonts w:cs="Arial"/>
                <w:szCs w:val="28"/>
                <w:lang w:val="en-US"/>
              </w:rPr>
              <w:t>Meow</w:t>
            </w:r>
            <w:proofErr w:type="spellEnd"/>
            <w:r>
              <w:rPr>
                <w:rFonts w:cs="Arial"/>
                <w:szCs w:val="28"/>
                <w:lang w:val="en-US"/>
              </w:rPr>
              <w:t xml:space="preserve"> Pandemonium</w:t>
            </w:r>
          </w:p>
        </w:tc>
        <w:tc>
          <w:tcPr>
            <w:tcW w:w="2552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20 Feb</w:t>
            </w:r>
          </w:p>
        </w:tc>
        <w:tc>
          <w:tcPr>
            <w:tcW w:w="3439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935E03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935E03" w:rsidRPr="002268F6" w:rsidTr="00305DB2">
        <w:trPr>
          <w:trHeight w:val="567"/>
        </w:trPr>
        <w:tc>
          <w:tcPr>
            <w:tcW w:w="3510" w:type="dxa"/>
            <w:vAlign w:val="center"/>
          </w:tcPr>
          <w:p w:rsidR="00935E03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Rufus Wainwright Down Solo Wainwright</w:t>
            </w:r>
          </w:p>
        </w:tc>
        <w:tc>
          <w:tcPr>
            <w:tcW w:w="2552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21 Feb</w:t>
            </w:r>
          </w:p>
        </w:tc>
        <w:tc>
          <w:tcPr>
            <w:tcW w:w="3439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935E03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935E03" w:rsidRPr="002268F6" w:rsidTr="00305DB2">
        <w:trPr>
          <w:trHeight w:val="567"/>
        </w:trPr>
        <w:tc>
          <w:tcPr>
            <w:tcW w:w="3510" w:type="dxa"/>
            <w:vAlign w:val="center"/>
          </w:tcPr>
          <w:p w:rsidR="00935E03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Amanda Palmer</w:t>
            </w:r>
          </w:p>
        </w:tc>
        <w:tc>
          <w:tcPr>
            <w:tcW w:w="2552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22 Feb</w:t>
            </w:r>
          </w:p>
        </w:tc>
        <w:tc>
          <w:tcPr>
            <w:tcW w:w="3439" w:type="dxa"/>
            <w:vAlign w:val="center"/>
          </w:tcPr>
          <w:p w:rsidR="00935E03" w:rsidRPr="002268F6" w:rsidRDefault="00283687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 Adult themes</w:t>
            </w: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935E03" w:rsidRPr="002268F6" w:rsidRDefault="007E1A53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22.02.20</w:t>
            </w:r>
          </w:p>
        </w:tc>
        <w:tc>
          <w:tcPr>
            <w:tcW w:w="126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935E03" w:rsidRPr="002268F6" w:rsidRDefault="00935E03" w:rsidP="00A36E06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935E03" w:rsidRDefault="007E1A53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935E03" w:rsidRPr="002268F6" w:rsidRDefault="007E1A53" w:rsidP="00A36E0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890"/>
        </w:trPr>
        <w:tc>
          <w:tcPr>
            <w:tcW w:w="22801" w:type="dxa"/>
            <w:gridSpan w:val="13"/>
            <w:shd w:val="clear" w:color="auto" w:fill="FABF8F" w:themeFill="accent6" w:themeFillTint="99"/>
            <w:vAlign w:val="center"/>
          </w:tcPr>
          <w:p w:rsidR="00E82C31" w:rsidRDefault="00E82C31" w:rsidP="00E82C31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  <w:p w:rsidR="00E82C31" w:rsidRDefault="00E82C31" w:rsidP="00E82C31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>Theatre / Circus</w:t>
            </w:r>
          </w:p>
          <w:p w:rsidR="00E82C31" w:rsidRPr="00490592" w:rsidRDefault="00E82C31" w:rsidP="00E82C31">
            <w:pPr>
              <w:rPr>
                <w:rFonts w:cs="Arial"/>
                <w:b/>
                <w:szCs w:val="28"/>
                <w:lang w:val="en-US"/>
              </w:rPr>
            </w:pP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vAlign w:val="center"/>
          </w:tcPr>
          <w:p w:rsidR="00E82C31" w:rsidRPr="006A01A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Leviathan</w:t>
            </w:r>
          </w:p>
        </w:tc>
        <w:tc>
          <w:tcPr>
            <w:tcW w:w="2552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Regal</w:t>
            </w:r>
            <w:r w:rsidR="00D32346">
              <w:rPr>
                <w:rFonts w:cs="Arial"/>
                <w:szCs w:val="28"/>
                <w:lang w:val="en-US"/>
              </w:rPr>
              <w:t xml:space="preserve"> Theatre</w:t>
            </w:r>
          </w:p>
        </w:tc>
        <w:tc>
          <w:tcPr>
            <w:tcW w:w="2410" w:type="dxa"/>
            <w:vAlign w:val="center"/>
          </w:tcPr>
          <w:p w:rsidR="00E82C31" w:rsidRPr="002268F6" w:rsidRDefault="00E9404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26 Feb – 1 Mar</w:t>
            </w:r>
          </w:p>
        </w:tc>
        <w:tc>
          <w:tcPr>
            <w:tcW w:w="3439" w:type="dxa"/>
            <w:vAlign w:val="center"/>
          </w:tcPr>
          <w:p w:rsidR="00E82C31" w:rsidRPr="002268F6" w:rsidRDefault="00E9404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smoke or haze effects, loud sounds</w:t>
            </w: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2</w:t>
            </w:r>
            <w:r w:rsidR="001D4129">
              <w:rPr>
                <w:rFonts w:cs="Arial"/>
                <w:szCs w:val="28"/>
                <w:lang w:val="en-US"/>
              </w:rPr>
              <w:t>9.02.20</w:t>
            </w:r>
            <w:r>
              <w:rPr>
                <w:rFonts w:cs="Arial"/>
                <w:szCs w:val="28"/>
                <w:lang w:val="en-US"/>
              </w:rPr>
              <w:t xml:space="preserve"> 7pm</w:t>
            </w: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9404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99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Bran </w:t>
            </w:r>
            <w:proofErr w:type="spellStart"/>
            <w:r>
              <w:rPr>
                <w:rFonts w:cs="Arial"/>
                <w:szCs w:val="28"/>
                <w:lang w:val="en-US"/>
              </w:rPr>
              <w:t>Nue</w:t>
            </w:r>
            <w:proofErr w:type="spellEnd"/>
            <w:r>
              <w:rPr>
                <w:rFonts w:cs="Arial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szCs w:val="28"/>
                <w:lang w:val="en-US"/>
              </w:rPr>
              <w:t>Dae</w:t>
            </w:r>
            <w:proofErr w:type="spellEnd"/>
          </w:p>
        </w:tc>
        <w:tc>
          <w:tcPr>
            <w:tcW w:w="2552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Regal</w:t>
            </w:r>
            <w:r w:rsidR="00D32346">
              <w:rPr>
                <w:rFonts w:cs="Arial"/>
                <w:szCs w:val="28"/>
                <w:lang w:val="en-US"/>
              </w:rPr>
              <w:t xml:space="preserve"> Theatre</w:t>
            </w:r>
          </w:p>
        </w:tc>
        <w:tc>
          <w:tcPr>
            <w:tcW w:w="2410" w:type="dxa"/>
            <w:vAlign w:val="center"/>
          </w:tcPr>
          <w:p w:rsidR="00E82C31" w:rsidRDefault="00734562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6 – 15 Feb</w:t>
            </w:r>
          </w:p>
        </w:tc>
        <w:tc>
          <w:tcPr>
            <w:tcW w:w="3439" w:type="dxa"/>
            <w:vAlign w:val="center"/>
          </w:tcPr>
          <w:p w:rsidR="00E82C31" w:rsidRPr="002268F6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strong language, adult themes, sexual references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E82C31" w:rsidRDefault="001D4129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15.02.20</w:t>
            </w:r>
          </w:p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2pm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Anthem</w:t>
            </w:r>
          </w:p>
        </w:tc>
        <w:tc>
          <w:tcPr>
            <w:tcW w:w="2552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</w:t>
            </w:r>
            <w:r w:rsidR="00E94041">
              <w:rPr>
                <w:rFonts w:cs="Arial"/>
                <w:szCs w:val="28"/>
                <w:lang w:val="en-US"/>
              </w:rPr>
              <w:t xml:space="preserve"> Theatre</w:t>
            </w:r>
          </w:p>
        </w:tc>
        <w:tc>
          <w:tcPr>
            <w:tcW w:w="2410" w:type="dxa"/>
            <w:vAlign w:val="center"/>
          </w:tcPr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12 – 16 Feb</w:t>
            </w:r>
          </w:p>
        </w:tc>
        <w:tc>
          <w:tcPr>
            <w:tcW w:w="3439" w:type="dxa"/>
            <w:vAlign w:val="center"/>
          </w:tcPr>
          <w:p w:rsidR="00E82C31" w:rsidRPr="002268F6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Suitable for ages 15+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14.02.20</w:t>
            </w:r>
          </w:p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</w:t>
            </w:r>
            <w:r w:rsidR="00E82C31">
              <w:rPr>
                <w:rFonts w:cs="Arial"/>
                <w:szCs w:val="28"/>
                <w:lang w:val="en-US"/>
              </w:rPr>
              <w:t>pm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14.02.20</w:t>
            </w:r>
          </w:p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</w:t>
            </w:r>
            <w:r w:rsidR="00E82C31">
              <w:rPr>
                <w:rFonts w:cs="Arial"/>
                <w:szCs w:val="28"/>
                <w:lang w:val="en-US"/>
              </w:rPr>
              <w:t>pm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14.02.20</w:t>
            </w:r>
          </w:p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</w:t>
            </w:r>
            <w:r w:rsidR="00E82C31">
              <w:rPr>
                <w:rFonts w:cs="Arial"/>
                <w:szCs w:val="28"/>
                <w:lang w:val="en-US"/>
              </w:rPr>
              <w:t>pm</w:t>
            </w:r>
          </w:p>
        </w:tc>
        <w:tc>
          <w:tcPr>
            <w:tcW w:w="1350" w:type="dxa"/>
            <w:vAlign w:val="center"/>
          </w:tcPr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THUR</w:t>
            </w:r>
            <w:r w:rsidR="00E82C31">
              <w:rPr>
                <w:rFonts w:cs="Arial"/>
                <w:szCs w:val="28"/>
                <w:lang w:val="en-US"/>
              </w:rPr>
              <w:t xml:space="preserve"> 13.02.20</w:t>
            </w:r>
          </w:p>
          <w:p w:rsidR="00E82C31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</w:t>
            </w:r>
            <w:r w:rsidR="00E82C31">
              <w:rPr>
                <w:rFonts w:cs="Arial"/>
                <w:szCs w:val="28"/>
                <w:lang w:val="en-US"/>
              </w:rPr>
              <w:t>pm</w:t>
            </w:r>
          </w:p>
        </w:tc>
        <w:tc>
          <w:tcPr>
            <w:tcW w:w="126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vAlign w:val="center"/>
          </w:tcPr>
          <w:p w:rsidR="00E82C31" w:rsidRDefault="00D32346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BLACK TIES</w:t>
            </w:r>
          </w:p>
        </w:tc>
        <w:tc>
          <w:tcPr>
            <w:tcW w:w="2552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Studio Underground</w:t>
            </w:r>
          </w:p>
        </w:tc>
        <w:tc>
          <w:tcPr>
            <w:tcW w:w="2410" w:type="dxa"/>
            <w:vAlign w:val="center"/>
          </w:tcPr>
          <w:p w:rsidR="00E82C31" w:rsidRDefault="00D32346" w:rsidP="00D32346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13 – 16 Feb </w:t>
            </w:r>
          </w:p>
        </w:tc>
        <w:tc>
          <w:tcPr>
            <w:tcW w:w="3439" w:type="dxa"/>
            <w:vAlign w:val="center"/>
          </w:tcPr>
          <w:p w:rsidR="00E82C31" w:rsidRPr="002268F6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</w:t>
            </w:r>
            <w:r w:rsidR="00734562">
              <w:rPr>
                <w:rFonts w:cs="Arial"/>
                <w:szCs w:val="28"/>
                <w:lang w:val="en-US"/>
              </w:rPr>
              <w:t xml:space="preserve"> coarse language, loud sounds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</w:t>
            </w:r>
          </w:p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15.02.20 7.30pm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16.02.20 6pm</w:t>
            </w:r>
          </w:p>
        </w:tc>
        <w:tc>
          <w:tcPr>
            <w:tcW w:w="135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16.02.20 6pm</w:t>
            </w:r>
          </w:p>
        </w:tc>
        <w:tc>
          <w:tcPr>
            <w:tcW w:w="135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14.02.20 7.30pm</w:t>
            </w:r>
          </w:p>
        </w:tc>
        <w:tc>
          <w:tcPr>
            <w:tcW w:w="126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E82C31" w:rsidRPr="006A01A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Hecate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Subiaco Arts Centre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734562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6 – 16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E82C31" w:rsidRDefault="00734562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Performed in </w:t>
            </w:r>
            <w:proofErr w:type="spellStart"/>
            <w:r>
              <w:rPr>
                <w:rFonts w:cs="Arial"/>
                <w:szCs w:val="28"/>
                <w:lang w:val="en-US"/>
              </w:rPr>
              <w:t>Noongar</w:t>
            </w:r>
            <w:proofErr w:type="spellEnd"/>
          </w:p>
          <w:p w:rsidR="00734562" w:rsidRPr="002268F6" w:rsidRDefault="00734562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Latecomers not admitted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734562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E82C31" w:rsidRPr="006A01A1" w:rsidRDefault="00E82C31" w:rsidP="00E82C31">
            <w:pPr>
              <w:rPr>
                <w:rFonts w:cs="Arial"/>
                <w:szCs w:val="28"/>
                <w:lang w:val="en-US"/>
              </w:rPr>
            </w:pPr>
            <w:proofErr w:type="spellStart"/>
            <w:r>
              <w:rPr>
                <w:rFonts w:cs="Arial"/>
                <w:szCs w:val="28"/>
                <w:lang w:val="en-US"/>
              </w:rPr>
              <w:t>Cloudstreet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His Majesty’s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21 Feb – 15 Mar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E82C31" w:rsidRPr="002268F6" w:rsidRDefault="00602B38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adult themes, coarse language, cigarettes, gunshots &amp; dynamic sounds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08.03.20 12pm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08.03.20 12pm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08.03.20 12pm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WED 11.03.20 6pm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E82C31" w:rsidRPr="006A01A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Tao of Glass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</w:t>
            </w:r>
            <w:r w:rsidR="00E94041">
              <w:rPr>
                <w:rFonts w:cs="Arial"/>
                <w:szCs w:val="28"/>
                <w:lang w:val="en-US"/>
              </w:rPr>
              <w:t xml:space="preserve">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7E1A53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19 – 23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E82C31" w:rsidRPr="002268F6" w:rsidRDefault="007E1A53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coarse language, adult themes, smoke &amp; haze effects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21.02.20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21.02.20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21.02.20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THUR 20.02.20 7pm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E82C31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E82C31" w:rsidRPr="00BA6020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I’m a Phoenix, Bitch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E82C31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</w:t>
            </w:r>
            <w:r w:rsidR="00E94041">
              <w:rPr>
                <w:rFonts w:cs="Arial"/>
                <w:szCs w:val="28"/>
                <w:lang w:val="en-US"/>
              </w:rPr>
              <w:t xml:space="preserve">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1D4129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26 Feb – 1 Mar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E82C31" w:rsidRPr="002268F6" w:rsidRDefault="001D4129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adult themes, strong language, strobe &amp; haze effects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29.02.20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28.02.20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28.02.20 7pm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82C31" w:rsidRPr="002268F6" w:rsidRDefault="00E82C31" w:rsidP="00E82C31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</w:tbl>
    <w:p w:rsidR="00DF1723" w:rsidRDefault="00DF1723"/>
    <w:p w:rsidR="00DF1723" w:rsidRDefault="00DF1723"/>
    <w:tbl>
      <w:tblPr>
        <w:tblStyle w:val="TableGrid"/>
        <w:tblW w:w="22801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2410"/>
        <w:gridCol w:w="3439"/>
        <w:gridCol w:w="1350"/>
        <w:gridCol w:w="1350"/>
        <w:gridCol w:w="1350"/>
        <w:gridCol w:w="1350"/>
        <w:gridCol w:w="1260"/>
        <w:gridCol w:w="1080"/>
        <w:gridCol w:w="1080"/>
        <w:gridCol w:w="990"/>
        <w:gridCol w:w="1080"/>
      </w:tblGrid>
      <w:tr w:rsidR="001D4129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1D4129" w:rsidRPr="00BA6020" w:rsidRDefault="00DF1723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b/>
                <w:szCs w:val="36"/>
                <w:lang w:val="en-US"/>
              </w:rPr>
              <w:t>H</w:t>
            </w:r>
            <w:r w:rsidR="001D4129" w:rsidRPr="00B32B67">
              <w:rPr>
                <w:rFonts w:cs="Arial"/>
                <w:b/>
                <w:szCs w:val="36"/>
                <w:lang w:val="en-US"/>
              </w:rPr>
              <w:t>OW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VENUE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DATES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NOTES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67FA24FB" wp14:editId="02699B5C">
                  <wp:extent cx="581025" cy="485775"/>
                  <wp:effectExtent l="0" t="0" r="9525" b="9525"/>
                  <wp:docPr id="8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879DAA9" wp14:editId="65C64EC0">
                  <wp:extent cx="476250" cy="476250"/>
                  <wp:effectExtent l="0" t="0" r="0" b="0"/>
                  <wp:docPr id="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03C805ED" wp14:editId="2B981756">
                  <wp:extent cx="447675" cy="447675"/>
                  <wp:effectExtent l="0" t="0" r="9525" b="9525"/>
                  <wp:docPr id="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4079A" wp14:editId="6F644BC0">
                  <wp:extent cx="483595" cy="476250"/>
                  <wp:effectExtent l="0" t="0" r="0" b="0"/>
                  <wp:docPr id="83" name="Picture 8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75BAF66A" wp14:editId="208C2F7B">
                  <wp:extent cx="587966" cy="400050"/>
                  <wp:effectExtent l="0" t="0" r="3175" b="0"/>
                  <wp:docPr id="84" name="Picture 8" descr="Description: Macintosh HD:Users:kannear:Desktop: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Description: Macintosh HD:Users:kannear:Desktop: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6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3D06359C" wp14:editId="324376CB">
                  <wp:extent cx="556999" cy="390525"/>
                  <wp:effectExtent l="0" t="0" r="0" b="0"/>
                  <wp:docPr id="85" name="Picture 85" descr="Description: Macintosh HD:Users:kannear:Desktop: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escription: Macintosh HD:Users:kannear:Desktop: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61310A68" wp14:editId="31692E9E">
                  <wp:extent cx="545604" cy="371475"/>
                  <wp:effectExtent l="0" t="0" r="6985" b="0"/>
                  <wp:docPr id="86" name="Picture 86" descr="Description: Macintosh HD:Users:kannear:Desktop: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Macintosh HD:Users:kannear:Desktop: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4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B2E4063" wp14:editId="2868D967">
                  <wp:extent cx="438150" cy="366409"/>
                  <wp:effectExtent l="0" t="0" r="0" b="0"/>
                  <wp:docPr id="87" name="Picture 5" descr="Description: WHLCHR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Description: WHLCHR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9690A2D" wp14:editId="2DB83E4F">
                  <wp:extent cx="428625" cy="390525"/>
                  <wp:effectExtent l="0" t="0" r="9525" b="9525"/>
                  <wp:docPr id="88" name="Picture 6" descr="Description: LISTEN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Description: LISTEN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DB2" w:rsidRPr="00490592" w:rsidTr="00A36E06">
        <w:trPr>
          <w:trHeight w:val="890"/>
        </w:trPr>
        <w:tc>
          <w:tcPr>
            <w:tcW w:w="22801" w:type="dxa"/>
            <w:gridSpan w:val="13"/>
            <w:shd w:val="clear" w:color="auto" w:fill="FABF8F" w:themeFill="accent6" w:themeFillTint="99"/>
            <w:vAlign w:val="center"/>
          </w:tcPr>
          <w:p w:rsidR="00305DB2" w:rsidRDefault="00305DB2" w:rsidP="00A36E06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  <w:p w:rsidR="00305DB2" w:rsidRDefault="00305DB2" w:rsidP="00A36E06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>Dance</w:t>
            </w:r>
          </w:p>
          <w:p w:rsidR="00305DB2" w:rsidRPr="00490592" w:rsidRDefault="00305DB2" w:rsidP="00A36E06">
            <w:pPr>
              <w:rPr>
                <w:rFonts w:cs="Arial"/>
                <w:b/>
                <w:szCs w:val="28"/>
                <w:lang w:val="en-US"/>
              </w:rPr>
            </w:pPr>
          </w:p>
        </w:tc>
      </w:tr>
      <w:tr w:rsidR="001D4129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1D4129" w:rsidRPr="006A01A1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Bennelong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6 - 9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1D4129" w:rsidRPr="00734562" w:rsidRDefault="001D4129" w:rsidP="001D4129">
            <w:pPr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>Suitable for ages 12+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1D4129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1D4129" w:rsidRPr="006A01A1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Colossus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19 – 23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smoke or haze effects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1D4129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1D4129" w:rsidRPr="006A01A1" w:rsidRDefault="001D4129" w:rsidP="001D4129">
            <w:pPr>
              <w:rPr>
                <w:rFonts w:cs="Arial"/>
                <w:szCs w:val="28"/>
                <w:lang w:val="en-US"/>
              </w:rPr>
            </w:pPr>
            <w:proofErr w:type="spellStart"/>
            <w:r>
              <w:rPr>
                <w:rFonts w:cs="Arial"/>
                <w:szCs w:val="28"/>
                <w:lang w:val="en-US"/>
              </w:rPr>
              <w:t>Hofesh</w:t>
            </w:r>
            <w:proofErr w:type="spellEnd"/>
            <w:r>
              <w:rPr>
                <w:rFonts w:cs="Arial"/>
                <w:szCs w:val="28"/>
                <w:lang w:val="en-US"/>
              </w:rPr>
              <w:t xml:space="preserve"> in the Yard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Courtyard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18 Feb – 1 Mar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1D4129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Contains: smoke or haze effects. </w:t>
            </w:r>
          </w:p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is a standing show. Limited seating available.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1D4129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1D4129" w:rsidRPr="006A01A1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Ballet at the Quarry Light and Shadow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Quarry Amphitheatre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 – 29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</w:tr>
      <w:tr w:rsidR="006C7CAF" w:rsidRPr="00B32B67" w:rsidTr="006C7CAF">
        <w:trPr>
          <w:trHeight w:val="567"/>
        </w:trPr>
        <w:tc>
          <w:tcPr>
            <w:tcW w:w="3510" w:type="dxa"/>
            <w:vAlign w:val="center"/>
          </w:tcPr>
          <w:p w:rsidR="001D4129" w:rsidRDefault="000C5A47" w:rsidP="001D4129">
            <w:pPr>
              <w:rPr>
                <w:rFonts w:cs="Arial"/>
                <w:szCs w:val="28"/>
                <w:lang w:val="en-US"/>
              </w:rPr>
            </w:pPr>
            <w:r w:rsidRPr="000C5A47">
              <w:rPr>
                <w:rFonts w:cs="Arial"/>
                <w:szCs w:val="28"/>
                <w:lang w:val="en-US"/>
              </w:rPr>
              <w:t>MÁM</w:t>
            </w:r>
          </w:p>
        </w:tc>
        <w:tc>
          <w:tcPr>
            <w:tcW w:w="2552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State Theatre Centre Heath Ledger Theatre</w:t>
            </w:r>
          </w:p>
        </w:tc>
        <w:tc>
          <w:tcPr>
            <w:tcW w:w="241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26 – 29 Feb</w:t>
            </w:r>
          </w:p>
        </w:tc>
        <w:tc>
          <w:tcPr>
            <w:tcW w:w="3439" w:type="dxa"/>
            <w:vAlign w:val="center"/>
          </w:tcPr>
          <w:p w:rsidR="001D4129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Contains: smoke or haze effects, loud sounds</w:t>
            </w:r>
          </w:p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Latecomers not admitted</w:t>
            </w:r>
          </w:p>
        </w:tc>
        <w:tc>
          <w:tcPr>
            <w:tcW w:w="135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990" w:type="dxa"/>
            <w:vAlign w:val="center"/>
          </w:tcPr>
          <w:p w:rsidR="001D4129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vAlign w:val="center"/>
          </w:tcPr>
          <w:p w:rsidR="001D4129" w:rsidRPr="002268F6" w:rsidRDefault="001D4129" w:rsidP="001D4129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6C7CAF" w:rsidRPr="00B32B67" w:rsidTr="006C7CAF">
        <w:trPr>
          <w:trHeight w:val="567"/>
        </w:trPr>
        <w:tc>
          <w:tcPr>
            <w:tcW w:w="22801" w:type="dxa"/>
            <w:gridSpan w:val="13"/>
            <w:tcBorders>
              <w:bottom w:val="single" w:sz="4" w:space="0" w:color="auto"/>
            </w:tcBorders>
            <w:shd w:val="clear" w:color="auto" w:fill="F2B786"/>
            <w:vAlign w:val="center"/>
          </w:tcPr>
          <w:p w:rsidR="006C7CAF" w:rsidRDefault="006C7CAF" w:rsidP="006C7CAF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  <w:p w:rsidR="006C7CAF" w:rsidRDefault="006C7CAF" w:rsidP="006C7CAF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>Literature &amp; Ideas</w:t>
            </w:r>
          </w:p>
          <w:p w:rsidR="006C7CAF" w:rsidRPr="00F50648" w:rsidRDefault="006C7CAF" w:rsidP="006C7CAF">
            <w:pPr>
              <w:rPr>
                <w:rFonts w:cs="Arial"/>
                <w:b/>
                <w:szCs w:val="28"/>
                <w:lang w:val="en-US"/>
              </w:rPr>
            </w:pPr>
          </w:p>
        </w:tc>
      </w:tr>
      <w:tr w:rsidR="006C7CAF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6C7CAF" w:rsidRPr="00BA6020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Bruce Pascoe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Octagon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21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FRI 21.02.20</w:t>
            </w:r>
          </w:p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7pm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6C7CAF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6C7CAF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Prize &amp; Prejudice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C7CAF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Octagon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C7CAF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22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SAT 22.02.20 </w:t>
            </w:r>
          </w:p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9.30am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6C7CAF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6F2861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Unmoderated </w:t>
            </w:r>
          </w:p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Gauntlet Series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Octagon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22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All 3 sessions will be Auslan Interpreted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SAT 22.02.20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F2861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A0603A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Story Club at the Heartbreak Hotel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Octagon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22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SAT 22.2.20 </w:t>
            </w:r>
          </w:p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7pm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0603A" w:rsidRPr="002268F6" w:rsidRDefault="00A0603A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0603A" w:rsidRDefault="00A0603A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6C7CAF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6C7CAF" w:rsidRPr="00BA6020" w:rsidRDefault="008A07AD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Sound of Picture Books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6C7CAF" w:rsidRPr="002268F6" w:rsidRDefault="008A07AD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Octagon Theatre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23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6C7CAF" w:rsidRPr="002268F6" w:rsidRDefault="008A07AD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Both sessions will be Auslan Interpreted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F2861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23.02.20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C7CAF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C7CAF" w:rsidRPr="002268F6" w:rsidRDefault="006F2861" w:rsidP="006C7CA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  <w:tr w:rsidR="008A07AD" w:rsidRPr="00B32B67" w:rsidTr="00305DB2">
        <w:trPr>
          <w:trHeight w:val="567"/>
        </w:trPr>
        <w:tc>
          <w:tcPr>
            <w:tcW w:w="3510" w:type="dxa"/>
            <w:tcBorders>
              <w:bottom w:val="single" w:sz="4" w:space="0" w:color="auto"/>
            </w:tcBorders>
            <w:vAlign w:val="center"/>
          </w:tcPr>
          <w:p w:rsidR="008A07AD" w:rsidRPr="00BA6020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Neil </w:t>
            </w:r>
            <w:proofErr w:type="spellStart"/>
            <w:r>
              <w:rPr>
                <w:rFonts w:cs="Arial"/>
                <w:szCs w:val="28"/>
                <w:lang w:val="en-US"/>
              </w:rPr>
              <w:t>Gaiman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Perth Concert Hall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23 Feb</w:t>
            </w:r>
          </w:p>
        </w:tc>
        <w:tc>
          <w:tcPr>
            <w:tcW w:w="3439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8A07AD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Sun 23.02.20</w:t>
            </w:r>
          </w:p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4pm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8A07AD" w:rsidRPr="002268F6" w:rsidRDefault="008A07AD" w:rsidP="008A07AD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</w:tr>
    </w:tbl>
    <w:p w:rsidR="00DF1723" w:rsidRDefault="00DF1723"/>
    <w:p w:rsidR="00DF1723" w:rsidRDefault="00DF1723"/>
    <w:tbl>
      <w:tblPr>
        <w:tblStyle w:val="TableGrid"/>
        <w:tblW w:w="22534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2410"/>
        <w:gridCol w:w="3564"/>
        <w:gridCol w:w="1139"/>
        <w:gridCol w:w="1139"/>
        <w:gridCol w:w="1139"/>
        <w:gridCol w:w="1376"/>
        <w:gridCol w:w="1140"/>
        <w:gridCol w:w="1139"/>
        <w:gridCol w:w="1139"/>
        <w:gridCol w:w="1139"/>
        <w:gridCol w:w="1140"/>
        <w:gridCol w:w="8"/>
      </w:tblGrid>
      <w:tr w:rsidR="00401CE5" w:rsidRPr="00B32B67" w:rsidTr="00CB25D0">
        <w:trPr>
          <w:gridAfter w:val="1"/>
          <w:wAfter w:w="8" w:type="dxa"/>
          <w:trHeight w:val="567"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:rsidR="00401CE5" w:rsidRPr="00BA6020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SHOW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VENUE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DATES</w:t>
            </w:r>
          </w:p>
        </w:tc>
        <w:tc>
          <w:tcPr>
            <w:tcW w:w="3564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NOTES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3DB0F406" wp14:editId="488E5A34">
                  <wp:extent cx="581025" cy="485775"/>
                  <wp:effectExtent l="0" t="0" r="9525" b="9525"/>
                  <wp:docPr id="3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827566F" wp14:editId="382B9620">
                  <wp:extent cx="476250" cy="476250"/>
                  <wp:effectExtent l="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7B2B0D22" wp14:editId="3DA3C471">
                  <wp:extent cx="447675" cy="447675"/>
                  <wp:effectExtent l="0" t="0" r="9525" b="9525"/>
                  <wp:docPr id="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B3FCE4" wp14:editId="69F9887F">
                  <wp:extent cx="483595" cy="476250"/>
                  <wp:effectExtent l="0" t="0" r="0" b="0"/>
                  <wp:docPr id="65" name="Picture 6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4F66FE4" wp14:editId="1D2F4C0E">
                  <wp:extent cx="587966" cy="400050"/>
                  <wp:effectExtent l="0" t="0" r="3175" b="0"/>
                  <wp:docPr id="66" name="Picture 8" descr="Description: Macintosh HD:Users:kannear:Desktop: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Description: Macintosh HD:Users:kannear:Desktop: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6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3A8580D7" wp14:editId="2EAC8416">
                  <wp:extent cx="556999" cy="390525"/>
                  <wp:effectExtent l="0" t="0" r="0" b="0"/>
                  <wp:docPr id="67" name="Picture 67" descr="Description: Macintosh HD:Users:kannear:Desktop: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escription: Macintosh HD:Users:kannear:Desktop: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B53FA83" wp14:editId="4FBE481C">
                  <wp:extent cx="545604" cy="371475"/>
                  <wp:effectExtent l="0" t="0" r="6985" b="0"/>
                  <wp:docPr id="68" name="Picture 68" descr="Description: Macintosh HD:Users:kannear:Desktop: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Macintosh HD:Users:kannear:Desktop: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4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1E12FD0" wp14:editId="46F43001">
                  <wp:extent cx="438150" cy="366409"/>
                  <wp:effectExtent l="0" t="0" r="0" b="0"/>
                  <wp:docPr id="69" name="Picture 5" descr="Description: WHLCHR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Description: WHLCHR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20E2705B" wp14:editId="29FD0C4E">
                  <wp:extent cx="428625" cy="390525"/>
                  <wp:effectExtent l="0" t="0" r="9525" b="9525"/>
                  <wp:docPr id="70" name="Picture 6" descr="Description: LISTEN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Description: LISTEN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E5" w:rsidRPr="00B32B67" w:rsidTr="006C7CAF">
        <w:trPr>
          <w:trHeight w:val="567"/>
        </w:trPr>
        <w:tc>
          <w:tcPr>
            <w:tcW w:w="22534" w:type="dxa"/>
            <w:gridSpan w:val="14"/>
            <w:shd w:val="clear" w:color="auto" w:fill="F2B786"/>
            <w:vAlign w:val="center"/>
          </w:tcPr>
          <w:p w:rsidR="00401CE5" w:rsidRDefault="00401CE5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  <w:p w:rsidR="00401CE5" w:rsidRDefault="00D66C65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>Visual Arts</w:t>
            </w:r>
          </w:p>
          <w:p w:rsidR="00401CE5" w:rsidRPr="00F50648" w:rsidRDefault="00401CE5" w:rsidP="00441515">
            <w:pPr>
              <w:rPr>
                <w:rFonts w:cs="Arial"/>
                <w:b/>
                <w:szCs w:val="28"/>
                <w:lang w:val="en-US"/>
              </w:rPr>
            </w:pPr>
          </w:p>
        </w:tc>
      </w:tr>
      <w:tr w:rsidR="00D66C65" w:rsidRPr="00B32B67" w:rsidTr="00A36E06">
        <w:trPr>
          <w:gridAfter w:val="1"/>
          <w:wAfter w:w="8" w:type="dxa"/>
          <w:trHeight w:val="917"/>
        </w:trPr>
        <w:tc>
          <w:tcPr>
            <w:tcW w:w="3510" w:type="dxa"/>
            <w:vAlign w:val="center"/>
          </w:tcPr>
          <w:p w:rsidR="00D66C65" w:rsidRPr="00FF5341" w:rsidRDefault="008B5D7E" w:rsidP="00441515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Hitchhikers Guide to the Galleries</w:t>
            </w:r>
          </w:p>
        </w:tc>
        <w:tc>
          <w:tcPr>
            <w:tcW w:w="2552" w:type="dxa"/>
            <w:vAlign w:val="center"/>
          </w:tcPr>
          <w:p w:rsidR="00D66C65" w:rsidRPr="00FF5341" w:rsidRDefault="008B5D7E" w:rsidP="00441515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Various</w:t>
            </w:r>
          </w:p>
        </w:tc>
        <w:tc>
          <w:tcPr>
            <w:tcW w:w="2410" w:type="dxa"/>
            <w:vAlign w:val="center"/>
          </w:tcPr>
          <w:p w:rsidR="00D66C65" w:rsidRPr="00FF5341" w:rsidRDefault="00A36E06" w:rsidP="00441515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9 Feb</w:t>
            </w:r>
          </w:p>
        </w:tc>
        <w:tc>
          <w:tcPr>
            <w:tcW w:w="3564" w:type="dxa"/>
            <w:vAlign w:val="center"/>
          </w:tcPr>
          <w:p w:rsidR="00D66C65" w:rsidRPr="00FF5341" w:rsidRDefault="00DF1723" w:rsidP="00441515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Gallery admission free. Bus $10</w:t>
            </w:r>
          </w:p>
        </w:tc>
        <w:tc>
          <w:tcPr>
            <w:tcW w:w="1139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D66C65" w:rsidRPr="00FF5341" w:rsidRDefault="00CB25D0" w:rsidP="0044151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SUN 9.02.20</w:t>
            </w:r>
          </w:p>
        </w:tc>
        <w:tc>
          <w:tcPr>
            <w:tcW w:w="1140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D66C65" w:rsidRPr="00FF5341" w:rsidRDefault="00CB25D0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FF5341" w:rsidRDefault="00D66C65" w:rsidP="00441515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989"/>
        </w:trPr>
        <w:tc>
          <w:tcPr>
            <w:tcW w:w="3510" w:type="dxa"/>
            <w:vAlign w:val="center"/>
          </w:tcPr>
          <w:p w:rsidR="008B731F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Thunderhead</w:t>
            </w:r>
          </w:p>
          <w:p w:rsidR="0042684E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Tina Havelock Stevens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PICA</w:t>
            </w:r>
          </w:p>
        </w:tc>
        <w:tc>
          <w:tcPr>
            <w:tcW w:w="24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8 Feb – 19 A</w:t>
            </w:r>
            <w:r w:rsidR="00A36E06">
              <w:rPr>
                <w:rFonts w:cs="Arial"/>
                <w:szCs w:val="36"/>
                <w:lang w:val="en-US"/>
              </w:rPr>
              <w:t>pr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863"/>
        </w:trPr>
        <w:tc>
          <w:tcPr>
            <w:tcW w:w="3510" w:type="dxa"/>
            <w:vAlign w:val="center"/>
          </w:tcPr>
          <w:p w:rsidR="008B731F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Hudson Valley Ruins</w:t>
            </w:r>
          </w:p>
          <w:p w:rsidR="0042684E" w:rsidRPr="00FF5341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Jacky Connolly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PICA</w:t>
            </w:r>
          </w:p>
        </w:tc>
        <w:tc>
          <w:tcPr>
            <w:tcW w:w="24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8 Feb – 19 A</w:t>
            </w:r>
            <w:r w:rsidR="00A36E06">
              <w:rPr>
                <w:rFonts w:cs="Arial"/>
                <w:szCs w:val="36"/>
                <w:lang w:val="en-US"/>
              </w:rPr>
              <w:t>pr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1295"/>
        </w:trPr>
        <w:tc>
          <w:tcPr>
            <w:tcW w:w="35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proofErr w:type="spellStart"/>
            <w:r>
              <w:rPr>
                <w:rFonts w:cs="Arial"/>
                <w:szCs w:val="36"/>
                <w:lang w:val="en-US"/>
              </w:rPr>
              <w:t>Chalkroom</w:t>
            </w:r>
            <w:proofErr w:type="spellEnd"/>
            <w:r w:rsidR="0042684E">
              <w:rPr>
                <w:rFonts w:cs="Arial"/>
                <w:szCs w:val="36"/>
                <w:lang w:val="en-US"/>
              </w:rPr>
              <w:br/>
              <w:t xml:space="preserve">Laurie Anderson &amp; </w:t>
            </w:r>
            <w:proofErr w:type="spellStart"/>
            <w:r w:rsidR="0042684E">
              <w:rPr>
                <w:rFonts w:cs="Arial"/>
                <w:szCs w:val="36"/>
                <w:lang w:val="en-US"/>
              </w:rPr>
              <w:t>Hsin-Chien</w:t>
            </w:r>
            <w:proofErr w:type="spellEnd"/>
            <w:r w:rsidR="0042684E">
              <w:rPr>
                <w:rFonts w:cs="Arial"/>
                <w:szCs w:val="36"/>
                <w:lang w:val="en-US"/>
              </w:rPr>
              <w:t xml:space="preserve"> Huang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PICA</w:t>
            </w:r>
          </w:p>
        </w:tc>
        <w:tc>
          <w:tcPr>
            <w:tcW w:w="24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8 Feb – 19 A</w:t>
            </w:r>
            <w:r w:rsidR="00A36E06">
              <w:rPr>
                <w:rFonts w:cs="Arial"/>
                <w:szCs w:val="36"/>
                <w:lang w:val="en-US"/>
              </w:rPr>
              <w:t>pr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Free. Bookings at pica.org.au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872"/>
        </w:trPr>
        <w:tc>
          <w:tcPr>
            <w:tcW w:w="35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The Long Kiss Goodbye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Lawrence Wilson Gallery</w:t>
            </w:r>
          </w:p>
        </w:tc>
        <w:tc>
          <w:tcPr>
            <w:tcW w:w="2410" w:type="dxa"/>
            <w:vAlign w:val="center"/>
          </w:tcPr>
          <w:p w:rsidR="008B731F" w:rsidRPr="00FF5341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7 Feb – 9 May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854"/>
        </w:trPr>
        <w:tc>
          <w:tcPr>
            <w:tcW w:w="3510" w:type="dxa"/>
            <w:vAlign w:val="center"/>
          </w:tcPr>
          <w:p w:rsidR="008B731F" w:rsidRDefault="008B731F" w:rsidP="0042684E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John P</w:t>
            </w:r>
            <w:r w:rsidR="0042684E">
              <w:rPr>
                <w:rFonts w:cs="Arial"/>
                <w:szCs w:val="36"/>
                <w:lang w:val="en-US"/>
              </w:rPr>
              <w:t>r</w:t>
            </w:r>
            <w:r>
              <w:rPr>
                <w:rFonts w:cs="Arial"/>
                <w:szCs w:val="36"/>
                <w:lang w:val="en-US"/>
              </w:rPr>
              <w:t>i</w:t>
            </w:r>
            <w:r w:rsidR="0042684E">
              <w:rPr>
                <w:rFonts w:cs="Arial"/>
                <w:szCs w:val="36"/>
                <w:lang w:val="en-US"/>
              </w:rPr>
              <w:t xml:space="preserve">nce </w:t>
            </w:r>
            <w:proofErr w:type="spellStart"/>
            <w:r w:rsidR="0042684E">
              <w:rPr>
                <w:rFonts w:cs="Arial"/>
                <w:szCs w:val="36"/>
                <w:lang w:val="en-US"/>
              </w:rPr>
              <w:t>Siddon</w:t>
            </w:r>
            <w:proofErr w:type="spellEnd"/>
          </w:p>
          <w:p w:rsidR="0042684E" w:rsidRPr="00FF5341" w:rsidRDefault="0042684E" w:rsidP="0042684E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All Mixed Up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Fremantle Arts Centre</w:t>
            </w:r>
          </w:p>
        </w:tc>
        <w:tc>
          <w:tcPr>
            <w:tcW w:w="2410" w:type="dxa"/>
            <w:vAlign w:val="center"/>
          </w:tcPr>
          <w:p w:rsidR="008B731F" w:rsidRPr="00FF5341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5 Feb – 22 Mar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42684E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791"/>
        </w:trPr>
        <w:tc>
          <w:tcPr>
            <w:tcW w:w="3510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Bricolage</w:t>
            </w:r>
          </w:p>
        </w:tc>
        <w:tc>
          <w:tcPr>
            <w:tcW w:w="2552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Fremantle Arts Centre</w:t>
            </w:r>
          </w:p>
        </w:tc>
        <w:tc>
          <w:tcPr>
            <w:tcW w:w="2410" w:type="dxa"/>
            <w:vAlign w:val="center"/>
          </w:tcPr>
          <w:p w:rsidR="008B731F" w:rsidRPr="00FF5341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5 Feb – 22 Mar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A36E06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42684E" w:rsidRPr="00B32B67" w:rsidTr="00A36E06">
        <w:trPr>
          <w:gridAfter w:val="1"/>
          <w:wAfter w:w="8" w:type="dxa"/>
          <w:trHeight w:val="890"/>
        </w:trPr>
        <w:tc>
          <w:tcPr>
            <w:tcW w:w="3510" w:type="dxa"/>
            <w:vAlign w:val="center"/>
          </w:tcPr>
          <w:p w:rsidR="0042684E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Cheeky Dogs</w:t>
            </w:r>
          </w:p>
          <w:p w:rsidR="0042684E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Dion Beasley</w:t>
            </w:r>
          </w:p>
        </w:tc>
        <w:tc>
          <w:tcPr>
            <w:tcW w:w="2552" w:type="dxa"/>
            <w:vAlign w:val="center"/>
          </w:tcPr>
          <w:p w:rsidR="0042684E" w:rsidRDefault="0042684E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DADAA Fremantle</w:t>
            </w:r>
          </w:p>
        </w:tc>
        <w:tc>
          <w:tcPr>
            <w:tcW w:w="2410" w:type="dxa"/>
            <w:vAlign w:val="center"/>
          </w:tcPr>
          <w:p w:rsidR="0042684E" w:rsidRPr="00FF5341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7 Feb – 18 Apr</w:t>
            </w:r>
          </w:p>
        </w:tc>
        <w:tc>
          <w:tcPr>
            <w:tcW w:w="3564" w:type="dxa"/>
            <w:vAlign w:val="center"/>
          </w:tcPr>
          <w:p w:rsidR="0042684E" w:rsidRPr="00FF5341" w:rsidRDefault="0042684E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42684E" w:rsidRPr="00FF5341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42684E" w:rsidRPr="00FF5341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42684E" w:rsidRPr="00FF5341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42684E" w:rsidRPr="00FF5341" w:rsidRDefault="0042684E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42684E" w:rsidRPr="00FF5341" w:rsidRDefault="00A36E06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42684E" w:rsidRPr="00FF5341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42684E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42684E" w:rsidRDefault="00A36E06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42684E" w:rsidRPr="00FF5341" w:rsidRDefault="0042684E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8B731F" w:rsidRPr="00B32B67" w:rsidTr="00A36E06">
        <w:trPr>
          <w:gridAfter w:val="1"/>
          <w:wAfter w:w="8" w:type="dxa"/>
          <w:trHeight w:val="1115"/>
        </w:trPr>
        <w:tc>
          <w:tcPr>
            <w:tcW w:w="3510" w:type="dxa"/>
            <w:vAlign w:val="center"/>
          </w:tcPr>
          <w:p w:rsidR="008B731F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 xml:space="preserve">Ian Strange </w:t>
            </w:r>
          </w:p>
          <w:p w:rsidR="00A36E06" w:rsidRPr="00FF5341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Suburban Interventions 2008-2020</w:t>
            </w:r>
          </w:p>
        </w:tc>
        <w:tc>
          <w:tcPr>
            <w:tcW w:w="2552" w:type="dxa"/>
            <w:vAlign w:val="center"/>
          </w:tcPr>
          <w:p w:rsidR="008B731F" w:rsidRPr="00FF5341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John Curtin Gallery</w:t>
            </w:r>
          </w:p>
        </w:tc>
        <w:tc>
          <w:tcPr>
            <w:tcW w:w="2410" w:type="dxa"/>
            <w:vAlign w:val="center"/>
          </w:tcPr>
          <w:p w:rsidR="008B731F" w:rsidRPr="00FF5341" w:rsidRDefault="00A36E06" w:rsidP="008B731F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6 Feb – 24 Apr</w:t>
            </w:r>
          </w:p>
        </w:tc>
        <w:tc>
          <w:tcPr>
            <w:tcW w:w="3564" w:type="dxa"/>
            <w:vAlign w:val="center"/>
          </w:tcPr>
          <w:p w:rsidR="008B731F" w:rsidRPr="00FF5341" w:rsidRDefault="008B731F" w:rsidP="008B731F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8B731F" w:rsidRPr="00FF5341" w:rsidRDefault="008B731F" w:rsidP="008B731F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8B731F" w:rsidRPr="00FF5341" w:rsidRDefault="008B731F" w:rsidP="008B731F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A36E06" w:rsidRPr="00B32B67" w:rsidTr="00A36E06">
        <w:trPr>
          <w:gridAfter w:val="1"/>
          <w:wAfter w:w="8" w:type="dxa"/>
          <w:trHeight w:val="1142"/>
        </w:trPr>
        <w:tc>
          <w:tcPr>
            <w:tcW w:w="3510" w:type="dxa"/>
            <w:vAlign w:val="center"/>
          </w:tcPr>
          <w:p w:rsidR="00A36E06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 xml:space="preserve">Mia </w:t>
            </w:r>
            <w:proofErr w:type="spellStart"/>
            <w:r>
              <w:rPr>
                <w:rFonts w:cs="Arial"/>
                <w:szCs w:val="36"/>
                <w:lang w:val="en-US"/>
              </w:rPr>
              <w:t>Kurrum</w:t>
            </w:r>
            <w:proofErr w:type="spellEnd"/>
            <w:r>
              <w:rPr>
                <w:rFonts w:cs="Arial"/>
                <w:szCs w:val="36"/>
                <w:lang w:val="en-US"/>
              </w:rPr>
              <w:t xml:space="preserve"> Maun </w:t>
            </w:r>
          </w:p>
          <w:p w:rsidR="00A36E06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 xml:space="preserve">(Far From Home) </w:t>
            </w:r>
          </w:p>
          <w:p w:rsidR="00A36E06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Sandra Hill</w:t>
            </w:r>
          </w:p>
        </w:tc>
        <w:tc>
          <w:tcPr>
            <w:tcW w:w="2552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John Curtin Gallery</w:t>
            </w:r>
          </w:p>
        </w:tc>
        <w:tc>
          <w:tcPr>
            <w:tcW w:w="2410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6 Feb – 24 Apr</w:t>
            </w:r>
          </w:p>
        </w:tc>
        <w:tc>
          <w:tcPr>
            <w:tcW w:w="3564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A36E06" w:rsidRPr="00FF5341" w:rsidRDefault="00A36E06" w:rsidP="00A36E0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  <w:tr w:rsidR="00A36E06" w:rsidRPr="00B32B67" w:rsidTr="00A36E06">
        <w:trPr>
          <w:gridAfter w:val="1"/>
          <w:wAfter w:w="8" w:type="dxa"/>
          <w:trHeight w:val="890"/>
        </w:trPr>
        <w:tc>
          <w:tcPr>
            <w:tcW w:w="3510" w:type="dxa"/>
            <w:vAlign w:val="center"/>
          </w:tcPr>
          <w:p w:rsidR="00A36E06" w:rsidRDefault="00A36E06" w:rsidP="00A36E06">
            <w:pPr>
              <w:rPr>
                <w:rFonts w:cs="Arial"/>
                <w:szCs w:val="36"/>
                <w:lang w:val="en-US"/>
              </w:rPr>
            </w:pPr>
            <w:proofErr w:type="spellStart"/>
            <w:r>
              <w:rPr>
                <w:rFonts w:cs="Arial"/>
                <w:szCs w:val="36"/>
                <w:lang w:val="en-US"/>
              </w:rPr>
              <w:t>Awavena</w:t>
            </w:r>
            <w:proofErr w:type="spellEnd"/>
            <w:r>
              <w:rPr>
                <w:rFonts w:cs="Arial"/>
                <w:szCs w:val="36"/>
                <w:lang w:val="en-US"/>
              </w:rPr>
              <w:t xml:space="preserve"> </w:t>
            </w:r>
          </w:p>
          <w:p w:rsidR="00A36E06" w:rsidRPr="00154A34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 xml:space="preserve">Lynette </w:t>
            </w:r>
            <w:proofErr w:type="spellStart"/>
            <w:r>
              <w:rPr>
                <w:rFonts w:cs="Arial"/>
                <w:szCs w:val="36"/>
                <w:lang w:val="en-US"/>
              </w:rPr>
              <w:t>Wallworth</w:t>
            </w:r>
            <w:proofErr w:type="spellEnd"/>
          </w:p>
        </w:tc>
        <w:tc>
          <w:tcPr>
            <w:tcW w:w="2552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AGWA</w:t>
            </w:r>
          </w:p>
        </w:tc>
        <w:tc>
          <w:tcPr>
            <w:tcW w:w="2410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7 Feb – 2 Mar</w:t>
            </w:r>
          </w:p>
        </w:tc>
        <w:tc>
          <w:tcPr>
            <w:tcW w:w="3564" w:type="dxa"/>
            <w:vAlign w:val="center"/>
          </w:tcPr>
          <w:p w:rsidR="00A36E06" w:rsidRPr="00FF5341" w:rsidRDefault="00A36E06" w:rsidP="00A36E06">
            <w:pPr>
              <w:rPr>
                <w:rFonts w:cs="Arial"/>
                <w:szCs w:val="36"/>
                <w:lang w:val="en-US"/>
              </w:rPr>
            </w:pPr>
            <w:r>
              <w:rPr>
                <w:rFonts w:cs="Arial"/>
                <w:szCs w:val="36"/>
                <w:lang w:val="en-US"/>
              </w:rPr>
              <w:t>Bookings required. Visit artgallery.wa.gov.au</w:t>
            </w: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376" w:type="dxa"/>
            <w:vAlign w:val="center"/>
          </w:tcPr>
          <w:p w:rsidR="00A36E06" w:rsidRPr="00FF5341" w:rsidRDefault="00A36E06" w:rsidP="00A36E06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1140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  <w:tc>
          <w:tcPr>
            <w:tcW w:w="1139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  <w:r>
              <w:rPr>
                <w:rFonts w:cs="Arial"/>
                <w:noProof/>
                <w:sz w:val="20"/>
                <w:szCs w:val="24"/>
                <w:lang w:eastAsia="en-AU"/>
              </w:rPr>
              <w:t>YES</w:t>
            </w:r>
          </w:p>
        </w:tc>
        <w:tc>
          <w:tcPr>
            <w:tcW w:w="1140" w:type="dxa"/>
            <w:vAlign w:val="center"/>
          </w:tcPr>
          <w:p w:rsidR="00A36E06" w:rsidRPr="00FF5341" w:rsidRDefault="00A36E06" w:rsidP="00A36E06">
            <w:pPr>
              <w:jc w:val="center"/>
              <w:rPr>
                <w:rFonts w:cs="Arial"/>
                <w:noProof/>
                <w:sz w:val="20"/>
                <w:szCs w:val="24"/>
                <w:lang w:eastAsia="en-AU"/>
              </w:rPr>
            </w:pPr>
          </w:p>
        </w:tc>
      </w:tr>
    </w:tbl>
    <w:p w:rsidR="00401CE5" w:rsidRDefault="00401CE5"/>
    <w:p w:rsidR="008B5D7E" w:rsidRDefault="008B5D7E"/>
    <w:p w:rsidR="00DF1723" w:rsidRDefault="00DF1723"/>
    <w:tbl>
      <w:tblPr>
        <w:tblStyle w:val="TableGrid"/>
        <w:tblW w:w="22291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2410"/>
        <w:gridCol w:w="3564"/>
        <w:gridCol w:w="1139"/>
        <w:gridCol w:w="1139"/>
        <w:gridCol w:w="1139"/>
        <w:gridCol w:w="1140"/>
        <w:gridCol w:w="1140"/>
        <w:gridCol w:w="1139"/>
        <w:gridCol w:w="1139"/>
        <w:gridCol w:w="1140"/>
        <w:gridCol w:w="1140"/>
      </w:tblGrid>
      <w:tr w:rsidR="00401CE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i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SHOW</w:t>
            </w:r>
          </w:p>
        </w:tc>
        <w:tc>
          <w:tcPr>
            <w:tcW w:w="2552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VENUE</w:t>
            </w:r>
          </w:p>
        </w:tc>
        <w:tc>
          <w:tcPr>
            <w:tcW w:w="241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DATES</w:t>
            </w:r>
          </w:p>
        </w:tc>
        <w:tc>
          <w:tcPr>
            <w:tcW w:w="3564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b/>
                <w:szCs w:val="36"/>
                <w:lang w:val="en-US"/>
              </w:rPr>
              <w:t>NOTES</w:t>
            </w:r>
          </w:p>
        </w:tc>
        <w:tc>
          <w:tcPr>
            <w:tcW w:w="1139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556B166" wp14:editId="39E05F8F">
                  <wp:extent cx="581025" cy="485775"/>
                  <wp:effectExtent l="0" t="0" r="9525" b="9525"/>
                  <wp:docPr id="7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6FBED20E" wp14:editId="068D4C84">
                  <wp:extent cx="476250" cy="476250"/>
                  <wp:effectExtent l="0" t="0" r="0" b="0"/>
                  <wp:docPr id="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75BD06F1" wp14:editId="6FC04515">
                  <wp:extent cx="447675" cy="447675"/>
                  <wp:effectExtent l="0" t="0" r="9525" b="9525"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27284C" wp14:editId="7F41B436">
                  <wp:extent cx="483595" cy="476250"/>
                  <wp:effectExtent l="0" t="0" r="0" b="0"/>
                  <wp:docPr id="74" name="Picture 7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16AB7C32" wp14:editId="4BC85850">
                  <wp:extent cx="587966" cy="400050"/>
                  <wp:effectExtent l="0" t="0" r="3175" b="0"/>
                  <wp:docPr id="75" name="Picture 8" descr="Description: Macintosh HD:Users:kannear:Desktop: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Description: Macintosh HD:Users:kannear:Desktop: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66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FF0E035" wp14:editId="36D647B7">
                  <wp:extent cx="556999" cy="390525"/>
                  <wp:effectExtent l="0" t="0" r="0" b="0"/>
                  <wp:docPr id="76" name="Picture 76" descr="Description: Macintosh HD:Users:kannear:Desktop: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escription: Macintosh HD:Users:kannear:Desktop: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9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58A17FD" wp14:editId="2DC71CF4">
                  <wp:extent cx="545604" cy="371475"/>
                  <wp:effectExtent l="0" t="0" r="6985" b="0"/>
                  <wp:docPr id="77" name="Picture 77" descr="Description: Macintosh HD:Users:kannear:Desktop: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escription: Macintosh HD:Users:kannear:Desktop: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04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4AAE8086" wp14:editId="23858440">
                  <wp:extent cx="438150" cy="366409"/>
                  <wp:effectExtent l="0" t="0" r="0" b="0"/>
                  <wp:docPr id="78" name="Picture 5" descr="Description: WHLCHR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Description: WHLCHR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vAlign w:val="center"/>
          </w:tcPr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  <w:r w:rsidRPr="00B32B67">
              <w:rPr>
                <w:rFonts w:cs="Arial"/>
                <w:noProof/>
                <w:sz w:val="20"/>
                <w:szCs w:val="24"/>
                <w:lang w:val="en-US"/>
              </w:rPr>
              <w:drawing>
                <wp:inline distT="0" distB="0" distL="0" distR="0" wp14:anchorId="542F507C" wp14:editId="362F7898">
                  <wp:extent cx="428625" cy="390525"/>
                  <wp:effectExtent l="0" t="0" r="9525" b="9525"/>
                  <wp:docPr id="79" name="Picture 6" descr="Description: LISTEN-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 descr="Description: LISTEN-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E5" w:rsidRPr="00B32B67" w:rsidTr="007040AC">
        <w:trPr>
          <w:trHeight w:val="567"/>
        </w:trPr>
        <w:tc>
          <w:tcPr>
            <w:tcW w:w="22291" w:type="dxa"/>
            <w:gridSpan w:val="13"/>
            <w:shd w:val="clear" w:color="auto" w:fill="FABF8F" w:themeFill="accent6" w:themeFillTint="99"/>
            <w:vAlign w:val="center"/>
          </w:tcPr>
          <w:p w:rsidR="00401CE5" w:rsidRDefault="00401CE5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</w:p>
          <w:p w:rsidR="00401CE5" w:rsidRDefault="00D66C65" w:rsidP="00441515">
            <w:pPr>
              <w:rPr>
                <w:rFonts w:cs="Arial"/>
                <w:b/>
                <w:sz w:val="32"/>
                <w:szCs w:val="28"/>
                <w:lang w:val="en-US"/>
              </w:rPr>
            </w:pPr>
            <w:r>
              <w:rPr>
                <w:rFonts w:cs="Arial"/>
                <w:b/>
                <w:sz w:val="32"/>
                <w:szCs w:val="28"/>
                <w:lang w:val="en-US"/>
              </w:rPr>
              <w:t>Film</w:t>
            </w:r>
          </w:p>
          <w:p w:rsidR="00401CE5" w:rsidRPr="002268F6" w:rsidRDefault="00401CE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BA6020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Pain and Glory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AB494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25 Nov – 1 Dec</w:t>
            </w:r>
          </w:p>
        </w:tc>
        <w:tc>
          <w:tcPr>
            <w:tcW w:w="3564" w:type="dxa"/>
            <w:vAlign w:val="center"/>
          </w:tcPr>
          <w:p w:rsidR="00D66C65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Spanish with English Subtitles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Dead Don’t Die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AB494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 Dec – 8 Dec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ALL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Portrait of a Lady on Fire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AB494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9 Dec – 15 Dec</w:t>
            </w:r>
          </w:p>
        </w:tc>
        <w:tc>
          <w:tcPr>
            <w:tcW w:w="3564" w:type="dxa"/>
            <w:vAlign w:val="center"/>
          </w:tcPr>
          <w:p w:rsidR="00D66C65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French with English Subtitles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Peanut Butter Falcon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AB494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16 Dec – 22 Dec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Biggest Little Farm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9785F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23 Dec – 29 Dec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H is for Happiness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9785F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30 Dec – 5 Jan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B53EB0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La Belle </w:t>
            </w:r>
            <w:proofErr w:type="spellStart"/>
            <w:r>
              <w:rPr>
                <w:rFonts w:cs="Arial"/>
                <w:szCs w:val="28"/>
                <w:lang w:val="en-US"/>
              </w:rPr>
              <w:t>Ḗpoq</w:t>
            </w:r>
            <w:r w:rsidR="00A47E6B">
              <w:rPr>
                <w:rFonts w:cs="Arial"/>
                <w:szCs w:val="28"/>
                <w:lang w:val="en-US"/>
              </w:rPr>
              <w:t>ue</w:t>
            </w:r>
            <w:proofErr w:type="spellEnd"/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9785F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6 Dec – 12 Jan</w:t>
            </w:r>
          </w:p>
        </w:tc>
        <w:tc>
          <w:tcPr>
            <w:tcW w:w="3564" w:type="dxa"/>
            <w:vAlign w:val="center"/>
          </w:tcPr>
          <w:p w:rsidR="00D66C65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French with English Subtitles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C05E83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The Lighthouse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9785F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13 Jan – 19 Jan</w:t>
            </w:r>
          </w:p>
        </w:tc>
        <w:tc>
          <w:tcPr>
            <w:tcW w:w="3564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Venice Calling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9785F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20 Jan – 26 Jan</w:t>
            </w:r>
          </w:p>
        </w:tc>
        <w:tc>
          <w:tcPr>
            <w:tcW w:w="3564" w:type="dxa"/>
            <w:vAlign w:val="center"/>
          </w:tcPr>
          <w:p w:rsidR="00D66C65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French with English Subtitles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0C5A47" w:rsidP="00441515">
            <w:pPr>
              <w:rPr>
                <w:rFonts w:cs="Arial"/>
                <w:szCs w:val="28"/>
                <w:lang w:val="en-US"/>
              </w:rPr>
            </w:pPr>
            <w:r w:rsidRPr="000C5A47">
              <w:rPr>
                <w:rFonts w:cs="Arial"/>
                <w:szCs w:val="28"/>
                <w:lang w:val="en-US"/>
              </w:rPr>
              <w:t xml:space="preserve">Les </w:t>
            </w:r>
            <w:proofErr w:type="spellStart"/>
            <w:r w:rsidRPr="000C5A47">
              <w:rPr>
                <w:rFonts w:cs="Arial"/>
                <w:szCs w:val="28"/>
                <w:lang w:val="en-US"/>
              </w:rPr>
              <w:t>Misérables</w:t>
            </w:r>
            <w:proofErr w:type="spellEnd"/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C05E83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27 Jan – 2 Feb</w:t>
            </w:r>
          </w:p>
        </w:tc>
        <w:tc>
          <w:tcPr>
            <w:tcW w:w="3564" w:type="dxa"/>
            <w:vAlign w:val="center"/>
          </w:tcPr>
          <w:p w:rsidR="00D66C65" w:rsidRPr="002268F6" w:rsidRDefault="003D419D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French with English Subtit</w:t>
            </w:r>
            <w:r w:rsidR="008B5D7E">
              <w:rPr>
                <w:rFonts w:cs="Arial"/>
                <w:szCs w:val="28"/>
                <w:lang w:val="en-US"/>
              </w:rPr>
              <w:t>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D66C65" w:rsidRPr="00B32B67" w:rsidTr="007040AC">
        <w:trPr>
          <w:trHeight w:val="567"/>
        </w:trPr>
        <w:tc>
          <w:tcPr>
            <w:tcW w:w="3510" w:type="dxa"/>
            <w:vAlign w:val="center"/>
          </w:tcPr>
          <w:p w:rsidR="00D66C65" w:rsidRPr="00456018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In My Blood It Runs</w:t>
            </w:r>
          </w:p>
        </w:tc>
        <w:tc>
          <w:tcPr>
            <w:tcW w:w="2552" w:type="dxa"/>
            <w:vAlign w:val="center"/>
          </w:tcPr>
          <w:p w:rsidR="00D66C65" w:rsidRPr="002268F6" w:rsidRDefault="00D90A57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D66C65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3 Feb – 9 Feb</w:t>
            </w:r>
          </w:p>
        </w:tc>
        <w:tc>
          <w:tcPr>
            <w:tcW w:w="3564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Arrernte and English with English Subtitles</w:t>
            </w: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D66C65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D66C65" w:rsidRPr="002268F6" w:rsidRDefault="00D66C65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8B5D7E" w:rsidRPr="00B32B67" w:rsidTr="007040AC">
        <w:trPr>
          <w:trHeight w:val="567"/>
        </w:trPr>
        <w:tc>
          <w:tcPr>
            <w:tcW w:w="3510" w:type="dxa"/>
            <w:vAlign w:val="center"/>
          </w:tcPr>
          <w:p w:rsidR="008B5D7E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Bellbird</w:t>
            </w:r>
          </w:p>
        </w:tc>
        <w:tc>
          <w:tcPr>
            <w:tcW w:w="2552" w:type="dxa"/>
            <w:vAlign w:val="center"/>
          </w:tcPr>
          <w:p w:rsidR="008B5D7E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10 Feb – 16 Feb</w:t>
            </w:r>
          </w:p>
        </w:tc>
        <w:tc>
          <w:tcPr>
            <w:tcW w:w="3564" w:type="dxa"/>
            <w:vAlign w:val="center"/>
          </w:tcPr>
          <w:p w:rsidR="008B5D7E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5D7E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8B5D7E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8B5D7E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A47E6B" w:rsidRPr="00B32B67" w:rsidTr="007040AC">
        <w:trPr>
          <w:trHeight w:val="567"/>
        </w:trPr>
        <w:tc>
          <w:tcPr>
            <w:tcW w:w="3510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Adam</w:t>
            </w:r>
          </w:p>
        </w:tc>
        <w:tc>
          <w:tcPr>
            <w:tcW w:w="2552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A47E6B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TBC</w:t>
            </w:r>
          </w:p>
        </w:tc>
        <w:tc>
          <w:tcPr>
            <w:tcW w:w="3564" w:type="dxa"/>
            <w:vAlign w:val="center"/>
          </w:tcPr>
          <w:p w:rsidR="00A47E6B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Arabic with English Subtitles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A47E6B" w:rsidRPr="00B32B67" w:rsidTr="007040AC">
        <w:trPr>
          <w:trHeight w:val="567"/>
        </w:trPr>
        <w:tc>
          <w:tcPr>
            <w:tcW w:w="3510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If Only</w:t>
            </w:r>
          </w:p>
        </w:tc>
        <w:tc>
          <w:tcPr>
            <w:tcW w:w="2552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A47E6B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TBC</w:t>
            </w:r>
          </w:p>
        </w:tc>
        <w:tc>
          <w:tcPr>
            <w:tcW w:w="3564" w:type="dxa"/>
            <w:vAlign w:val="center"/>
          </w:tcPr>
          <w:p w:rsidR="00A47E6B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Italian, French with English Subtitles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tr w:rsidR="00A47E6B" w:rsidRPr="00B32B67" w:rsidTr="007040AC">
        <w:trPr>
          <w:trHeight w:val="567"/>
        </w:trPr>
        <w:tc>
          <w:tcPr>
            <w:tcW w:w="3510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Young Ahmed</w:t>
            </w:r>
          </w:p>
        </w:tc>
        <w:tc>
          <w:tcPr>
            <w:tcW w:w="2552" w:type="dxa"/>
            <w:vAlign w:val="center"/>
          </w:tcPr>
          <w:p w:rsidR="00A47E6B" w:rsidRDefault="00A47E6B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Somerville</w:t>
            </w:r>
          </w:p>
        </w:tc>
        <w:tc>
          <w:tcPr>
            <w:tcW w:w="2410" w:type="dxa"/>
            <w:vAlign w:val="center"/>
          </w:tcPr>
          <w:p w:rsidR="00A47E6B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TBC</w:t>
            </w:r>
          </w:p>
        </w:tc>
        <w:tc>
          <w:tcPr>
            <w:tcW w:w="3564" w:type="dxa"/>
            <w:vAlign w:val="center"/>
          </w:tcPr>
          <w:p w:rsidR="00A47E6B" w:rsidRPr="002268F6" w:rsidRDefault="008B5D7E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French and Arabic with English subtitles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A47E6B" w:rsidRPr="002268F6" w:rsidRDefault="00487344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39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A47E6B" w:rsidRPr="002268F6" w:rsidRDefault="00283896" w:rsidP="00441515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YES</w:t>
            </w:r>
          </w:p>
        </w:tc>
        <w:tc>
          <w:tcPr>
            <w:tcW w:w="1140" w:type="dxa"/>
            <w:vAlign w:val="center"/>
          </w:tcPr>
          <w:p w:rsidR="00A47E6B" w:rsidRPr="002268F6" w:rsidRDefault="00A47E6B" w:rsidP="00441515">
            <w:pPr>
              <w:rPr>
                <w:rFonts w:cs="Arial"/>
                <w:szCs w:val="28"/>
                <w:lang w:val="en-US"/>
              </w:rPr>
            </w:pPr>
          </w:p>
        </w:tc>
      </w:tr>
      <w:bookmarkEnd w:id="0"/>
    </w:tbl>
    <w:p w:rsidR="00860FBA" w:rsidRDefault="00860FBA" w:rsidP="00C23F35"/>
    <w:sectPr w:rsidR="00860FBA" w:rsidSect="00401CE5">
      <w:headerReference w:type="default" r:id="rId16"/>
      <w:footerReference w:type="default" r:id="rId17"/>
      <w:pgSz w:w="23814" w:h="16839" w:orient="landscape" w:code="8"/>
      <w:pgMar w:top="1440" w:right="1440" w:bottom="1440" w:left="144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E06" w:rsidRDefault="00A36E06" w:rsidP="00F4078F">
      <w:pPr>
        <w:spacing w:after="0" w:line="240" w:lineRule="auto"/>
      </w:pPr>
      <w:r>
        <w:separator/>
      </w:r>
    </w:p>
  </w:endnote>
  <w:endnote w:type="continuationSeparator" w:id="0">
    <w:p w:rsidR="00A36E06" w:rsidRDefault="00A36E06" w:rsidP="00F40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9176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06" w:rsidRDefault="00A36E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2F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6E06" w:rsidRPr="00401CE5" w:rsidRDefault="00A36E06" w:rsidP="00401CE5">
    <w:pPr>
      <w:pStyle w:val="Footer"/>
      <w:tabs>
        <w:tab w:val="clear" w:pos="4513"/>
        <w:tab w:val="clear" w:pos="9026"/>
        <w:tab w:val="left" w:pos="3912"/>
      </w:tabs>
      <w:rPr>
        <w:rFonts w:ascii="Calibri" w:hAnsi="Calibri"/>
        <w:sz w:val="16"/>
        <w:lang w:val="en-US"/>
      </w:rPr>
    </w:pPr>
    <w:r>
      <w:rPr>
        <w:rFonts w:ascii="Calibri" w:hAnsi="Calibri"/>
        <w:sz w:val="16"/>
        <w:lang w:val="en-US"/>
      </w:rPr>
      <w:tab/>
    </w:r>
    <w:r>
      <w:rPr>
        <w:noProof/>
        <w:lang w:val="en-US"/>
      </w:rPr>
      <w:drawing>
        <wp:anchor distT="0" distB="0" distL="114300" distR="114300" simplePos="0" relativeHeight="251661312" behindDoc="1" locked="1" layoutInCell="0" allowOverlap="0" wp14:anchorId="1D2AE152" wp14:editId="1112CA3A">
          <wp:simplePos x="0" y="0"/>
          <wp:positionH relativeFrom="column">
            <wp:posOffset>7064375</wp:posOffset>
          </wp:positionH>
          <wp:positionV relativeFrom="page">
            <wp:posOffset>42545</wp:posOffset>
          </wp:positionV>
          <wp:extent cx="7080885" cy="932180"/>
          <wp:effectExtent l="0" t="0" r="5715" b="1270"/>
          <wp:wrapNone/>
          <wp:docPr id="3" name="Picture 3" descr="\\piaf.network\shared\Graphics\2018\Graphics\Stationery\Corporate Letterhead\PF v2 assets\PF v2-clr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piaf.network\shared\Graphics\2018\Graphics\Stationery\Corporate Letterhead\PF v2 assets\PF v2-clr-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88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E06" w:rsidRDefault="00A36E06" w:rsidP="00F4078F">
      <w:pPr>
        <w:spacing w:after="0" w:line="240" w:lineRule="auto"/>
      </w:pPr>
      <w:r>
        <w:separator/>
      </w:r>
    </w:p>
  </w:footnote>
  <w:footnote w:type="continuationSeparator" w:id="0">
    <w:p w:rsidR="00A36E06" w:rsidRDefault="00A36E06" w:rsidP="00F40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E06" w:rsidRDefault="00A36E06" w:rsidP="007F324F">
    <w:pPr>
      <w:pStyle w:val="Header"/>
      <w:tabs>
        <w:tab w:val="clear" w:pos="4513"/>
        <w:tab w:val="clear" w:pos="9026"/>
        <w:tab w:val="left" w:pos="3562"/>
      </w:tabs>
    </w:pPr>
    <w:r>
      <w:rPr>
        <w:noProof/>
        <w:lang w:val="en-US"/>
      </w:rPr>
      <w:drawing>
        <wp:anchor distT="0" distB="0" distL="114300" distR="114300" simplePos="0" relativeHeight="251663360" behindDoc="1" locked="0" layoutInCell="0" allowOverlap="0" wp14:anchorId="511A983A" wp14:editId="044EBC9F">
          <wp:simplePos x="0" y="0"/>
          <wp:positionH relativeFrom="page">
            <wp:posOffset>1283368</wp:posOffset>
          </wp:positionH>
          <wp:positionV relativeFrom="page">
            <wp:posOffset>248653</wp:posOffset>
          </wp:positionV>
          <wp:extent cx="7087870" cy="932180"/>
          <wp:effectExtent l="0" t="0" r="0" b="1270"/>
          <wp:wrapNone/>
          <wp:docPr id="4" name="Picture 4" descr="\\piaf.network\shared\Graphics\2018\Graphics\Stationery\Corporate Letterhead\PF v2 assets\PF v2-cl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piaf.network\shared\Graphics\2018\Graphics\Stationery\Corporate Letterhead\PF v2 assets\PF v2-clr-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787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E5"/>
    <w:rsid w:val="000342C6"/>
    <w:rsid w:val="00044E84"/>
    <w:rsid w:val="000B1529"/>
    <w:rsid w:val="000C5A47"/>
    <w:rsid w:val="0014340E"/>
    <w:rsid w:val="00154A34"/>
    <w:rsid w:val="00156AA2"/>
    <w:rsid w:val="001641C8"/>
    <w:rsid w:val="001C3517"/>
    <w:rsid w:val="001D4129"/>
    <w:rsid w:val="002704A1"/>
    <w:rsid w:val="00283687"/>
    <w:rsid w:val="00283896"/>
    <w:rsid w:val="0028544C"/>
    <w:rsid w:val="00305DB2"/>
    <w:rsid w:val="00334F94"/>
    <w:rsid w:val="00355760"/>
    <w:rsid w:val="003D419D"/>
    <w:rsid w:val="00401CE5"/>
    <w:rsid w:val="00406A68"/>
    <w:rsid w:val="0042684E"/>
    <w:rsid w:val="00441515"/>
    <w:rsid w:val="00456C47"/>
    <w:rsid w:val="00461D00"/>
    <w:rsid w:val="004871DC"/>
    <w:rsid w:val="00487344"/>
    <w:rsid w:val="004E74D0"/>
    <w:rsid w:val="00577B3C"/>
    <w:rsid w:val="00602B38"/>
    <w:rsid w:val="006C6AD7"/>
    <w:rsid w:val="006C7CAF"/>
    <w:rsid w:val="006F2195"/>
    <w:rsid w:val="006F2861"/>
    <w:rsid w:val="007040AC"/>
    <w:rsid w:val="00734562"/>
    <w:rsid w:val="00767C61"/>
    <w:rsid w:val="007C2736"/>
    <w:rsid w:val="007E1A53"/>
    <w:rsid w:val="007E4A41"/>
    <w:rsid w:val="007F0FDC"/>
    <w:rsid w:val="007F324F"/>
    <w:rsid w:val="00807B0A"/>
    <w:rsid w:val="00860FBA"/>
    <w:rsid w:val="0089785F"/>
    <w:rsid w:val="008A07AD"/>
    <w:rsid w:val="008B5D7E"/>
    <w:rsid w:val="008B731F"/>
    <w:rsid w:val="00933D79"/>
    <w:rsid w:val="00935E03"/>
    <w:rsid w:val="00945CB2"/>
    <w:rsid w:val="00996E08"/>
    <w:rsid w:val="00A02FEA"/>
    <w:rsid w:val="00A0603A"/>
    <w:rsid w:val="00A36E06"/>
    <w:rsid w:val="00A47E6B"/>
    <w:rsid w:val="00A53DA6"/>
    <w:rsid w:val="00A55832"/>
    <w:rsid w:val="00AB494E"/>
    <w:rsid w:val="00B53EB0"/>
    <w:rsid w:val="00B7096D"/>
    <w:rsid w:val="00BF0ED8"/>
    <w:rsid w:val="00C05E83"/>
    <w:rsid w:val="00C14BDA"/>
    <w:rsid w:val="00C23F35"/>
    <w:rsid w:val="00C50133"/>
    <w:rsid w:val="00CB25D0"/>
    <w:rsid w:val="00D32346"/>
    <w:rsid w:val="00D66C65"/>
    <w:rsid w:val="00D90A57"/>
    <w:rsid w:val="00DF1723"/>
    <w:rsid w:val="00E21D43"/>
    <w:rsid w:val="00E82C31"/>
    <w:rsid w:val="00E94041"/>
    <w:rsid w:val="00E95BFA"/>
    <w:rsid w:val="00F4078F"/>
    <w:rsid w:val="00F56168"/>
    <w:rsid w:val="00F573FE"/>
    <w:rsid w:val="00F67440"/>
    <w:rsid w:val="00F9677A"/>
    <w:rsid w:val="00FB1914"/>
    <w:rsid w:val="00FE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805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CE5"/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78F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78F"/>
  </w:style>
  <w:style w:type="paragraph" w:styleId="Footer">
    <w:name w:val="footer"/>
    <w:basedOn w:val="Normal"/>
    <w:link w:val="FooterChar"/>
    <w:uiPriority w:val="99"/>
    <w:unhideWhenUsed/>
    <w:rsid w:val="00F4078F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78F"/>
  </w:style>
  <w:style w:type="paragraph" w:styleId="BalloonText">
    <w:name w:val="Balloon Text"/>
    <w:basedOn w:val="Normal"/>
    <w:link w:val="BalloonTextChar"/>
    <w:uiPriority w:val="99"/>
    <w:semiHidden/>
    <w:unhideWhenUsed/>
    <w:rsid w:val="00F4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7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1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AA0C3-562F-4E07-963F-884B2DB5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A88DCFE7</Template>
  <TotalTime>0</TotalTime>
  <Pages>5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2019-09-27T06:27:00Z</dcterms:created>
  <dcterms:modified xsi:type="dcterms:W3CDTF">2019-10-28T09:41:00Z</dcterms:modified>
</cp:coreProperties>
</file>